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1376"/>
      </w:tblGrid>
      <w:tr w:rsidR="00EA415B" w14:paraId="6F2B4899" w14:textId="77777777" w:rsidTr="0002661F">
        <w:tc>
          <w:tcPr>
            <w:tcW w:w="10800" w:type="dxa"/>
            <w:tcBorders>
              <w:bottom w:val="single" w:sz="12" w:space="0" w:color="FFFFFF" w:themeColor="background1"/>
            </w:tcBorders>
            <w:shd w:val="clear" w:color="auto" w:fill="auto"/>
          </w:tcPr>
          <w:p w14:paraId="2C1CFD39" w14:textId="1591C56E" w:rsidR="00EA415B" w:rsidRPr="0002661F" w:rsidRDefault="0002661F" w:rsidP="0002661F">
            <w:pPr>
              <w:pStyle w:val="Year"/>
              <w:rPr>
                <w:rFonts w:ascii="Times New Roman" w:hAnsi="Times New Roman"/>
                <w:b/>
                <w:bCs/>
                <w:color w:val="C00000" w:themeColor="accent5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18542C81" wp14:editId="626C3F4D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52070</wp:posOffset>
                  </wp:positionV>
                  <wp:extent cx="2050363" cy="466725"/>
                  <wp:effectExtent l="0" t="0" r="7620" b="0"/>
                  <wp:wrapNone/>
                  <wp:docPr id="4" name="Picture 4" descr="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Logo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363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3328" w:rsidRPr="0002661F">
              <w:rPr>
                <w:rFonts w:ascii="Times New Roman" w:hAnsi="Times New Roman"/>
                <w:b/>
                <w:bCs/>
                <w:color w:val="FF000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JUNE </w:t>
            </w:r>
            <w:r w:rsidR="00375B27" w:rsidRPr="0002661F">
              <w:rPr>
                <w:rFonts w:ascii="Times New Roman" w:hAnsi="Times New Roman"/>
                <w:b/>
                <w:bCs/>
                <w:color w:val="FF000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fldChar w:fldCharType="begin"/>
            </w:r>
            <w:r w:rsidR="00375B27" w:rsidRPr="0002661F">
              <w:rPr>
                <w:rFonts w:ascii="Times New Roman" w:hAnsi="Times New Roman"/>
                <w:b/>
                <w:bCs/>
                <w:color w:val="FF000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instrText xml:space="preserve"> DOCVARIABLE  MonthStart \@  yyyy   \* MERGEFORMAT </w:instrText>
            </w:r>
            <w:r w:rsidR="00375B27" w:rsidRPr="0002661F">
              <w:rPr>
                <w:rFonts w:ascii="Times New Roman" w:hAnsi="Times New Roman"/>
                <w:b/>
                <w:bCs/>
                <w:color w:val="FF000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fldChar w:fldCharType="separate"/>
            </w:r>
            <w:r w:rsidR="008C086F" w:rsidRPr="0002661F">
              <w:rPr>
                <w:rFonts w:ascii="Times New Roman" w:hAnsi="Times New Roman"/>
                <w:b/>
                <w:bCs/>
                <w:color w:val="FF000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2021</w:t>
            </w:r>
            <w:r w:rsidR="00375B27" w:rsidRPr="0002661F">
              <w:rPr>
                <w:rFonts w:ascii="Times New Roman" w:hAnsi="Times New Roman"/>
                <w:b/>
                <w:bCs/>
                <w:color w:val="FF000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fldChar w:fldCharType="end"/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119"/>
        <w:gridCol w:w="6257"/>
      </w:tblGrid>
      <w:tr w:rsidR="00EA415B" w14:paraId="5474B098" w14:textId="77777777" w:rsidTr="00561E65">
        <w:trPr>
          <w:trHeight w:hRule="exact" w:val="1737"/>
        </w:trPr>
        <w:tc>
          <w:tcPr>
            <w:tcW w:w="5119" w:type="dxa"/>
            <w:tcMar>
              <w:left w:w="403" w:type="dxa"/>
            </w:tcMar>
          </w:tcPr>
          <w:p w14:paraId="75550966" w14:textId="180D296D" w:rsidR="008C086F" w:rsidRPr="00E53328" w:rsidRDefault="008C086F" w:rsidP="008C086F">
            <w:pPr>
              <w:pStyle w:val="ydp1731bfdf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4"/>
                <w:szCs w:val="24"/>
              </w:rPr>
            </w:pPr>
            <w:r w:rsidRPr="00E53328">
              <w:rPr>
                <w:rStyle w:val="ydp1731bfdftextrun"/>
                <w:rFonts w:ascii="Cambria Math" w:hAnsi="Cambria Math" w:cs="Cambria Math"/>
                <w:sz w:val="24"/>
                <w:szCs w:val="24"/>
              </w:rPr>
              <w:t>⦁</w:t>
            </w:r>
            <w:r w:rsidRPr="00E53328">
              <w:rPr>
                <w:rStyle w:val="ydp1731bfdftabchar"/>
                <w:sz w:val="24"/>
                <w:szCs w:val="24"/>
              </w:rPr>
              <w:t xml:space="preserve"> </w:t>
            </w:r>
            <w:r w:rsidRPr="00E53328">
              <w:rPr>
                <w:sz w:val="24"/>
                <w:szCs w:val="24"/>
              </w:rPr>
              <w:t xml:space="preserve">100 Homeless Backpacks </w:t>
            </w:r>
          </w:p>
          <w:p w14:paraId="5A5679CD" w14:textId="4BFAFD35" w:rsidR="008C086F" w:rsidRPr="00E53328" w:rsidRDefault="008C086F" w:rsidP="008C086F">
            <w:pPr>
              <w:pStyle w:val="ydp1731bfdf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4"/>
                <w:szCs w:val="24"/>
              </w:rPr>
            </w:pPr>
            <w:r w:rsidRPr="00E53328">
              <w:rPr>
                <w:rStyle w:val="ydp1731bfdftextrun"/>
                <w:rFonts w:ascii="Cambria Math" w:hAnsi="Cambria Math" w:cs="Cambria Math"/>
                <w:sz w:val="24"/>
                <w:szCs w:val="24"/>
              </w:rPr>
              <w:t>⦁</w:t>
            </w:r>
            <w:r w:rsidRPr="00E53328">
              <w:rPr>
                <w:rStyle w:val="ydp1731bfdftabchar"/>
                <w:sz w:val="24"/>
                <w:szCs w:val="24"/>
              </w:rPr>
              <w:t xml:space="preserve"> </w:t>
            </w:r>
            <w:r w:rsidRPr="00E53328">
              <w:rPr>
                <w:sz w:val="24"/>
                <w:szCs w:val="24"/>
              </w:rPr>
              <w:t xml:space="preserve">100 Home Repairs </w:t>
            </w:r>
          </w:p>
          <w:p w14:paraId="428B8F1B" w14:textId="6EC9C216" w:rsidR="008C086F" w:rsidRPr="00E53328" w:rsidRDefault="008C086F" w:rsidP="008C086F">
            <w:pPr>
              <w:pStyle w:val="ydp1731bfdf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4"/>
                <w:szCs w:val="24"/>
              </w:rPr>
            </w:pPr>
            <w:r w:rsidRPr="00E53328">
              <w:rPr>
                <w:rStyle w:val="ydp1731bfdftextrun"/>
                <w:rFonts w:ascii="Cambria Math" w:hAnsi="Cambria Math" w:cs="Cambria Math"/>
                <w:sz w:val="24"/>
                <w:szCs w:val="24"/>
              </w:rPr>
              <w:t>⦁</w:t>
            </w:r>
            <w:r w:rsidRPr="00E53328">
              <w:rPr>
                <w:rStyle w:val="ydp1731bfdftabchar"/>
                <w:sz w:val="24"/>
                <w:szCs w:val="24"/>
              </w:rPr>
              <w:t xml:space="preserve"> </w:t>
            </w:r>
            <w:r w:rsidRPr="00E53328">
              <w:rPr>
                <w:sz w:val="24"/>
                <w:szCs w:val="24"/>
              </w:rPr>
              <w:t xml:space="preserve">100 Drive Thru Lunches </w:t>
            </w:r>
          </w:p>
          <w:p w14:paraId="569AA41A" w14:textId="16139F3C" w:rsidR="007042DF" w:rsidRDefault="008C086F" w:rsidP="007042DF">
            <w:pPr>
              <w:pStyle w:val="ydp1731bfdfparagraph"/>
              <w:spacing w:before="0" w:beforeAutospacing="0" w:after="0" w:afterAutospacing="0"/>
              <w:textAlignment w:val="baseline"/>
              <w:rPr>
                <w:sz w:val="24"/>
                <w:szCs w:val="24"/>
              </w:rPr>
            </w:pPr>
            <w:r w:rsidRPr="00E53328">
              <w:rPr>
                <w:rStyle w:val="ydp1731bfdftextrun"/>
                <w:rFonts w:ascii="Cambria Math" w:hAnsi="Cambria Math" w:cs="Cambria Math"/>
                <w:sz w:val="24"/>
                <w:szCs w:val="24"/>
              </w:rPr>
              <w:t>⦁</w:t>
            </w:r>
            <w:r w:rsidRPr="00E53328">
              <w:rPr>
                <w:rStyle w:val="ydp1731bfdftabchar"/>
                <w:sz w:val="24"/>
                <w:szCs w:val="24"/>
              </w:rPr>
              <w:t xml:space="preserve"> </w:t>
            </w:r>
            <w:r w:rsidRPr="00E53328">
              <w:rPr>
                <w:sz w:val="24"/>
                <w:szCs w:val="24"/>
              </w:rPr>
              <w:t xml:space="preserve">100 Grocery and Retail Gift Cards </w:t>
            </w:r>
          </w:p>
          <w:p w14:paraId="40E3C9E7" w14:textId="0C88DE2A" w:rsidR="00F25EA7" w:rsidRDefault="007042DF" w:rsidP="00AC4FD9">
            <w:pPr>
              <w:pStyle w:val="ydp1731bfdfparagraph"/>
              <w:spacing w:before="0" w:beforeAutospacing="0" w:after="0" w:afterAutospacing="0"/>
              <w:textAlignment w:val="baseline"/>
              <w:rPr>
                <w:sz w:val="24"/>
                <w:szCs w:val="24"/>
              </w:rPr>
            </w:pPr>
            <w:r w:rsidRPr="00E53328">
              <w:rPr>
                <w:rStyle w:val="ydp1731bfdftextrun"/>
                <w:rFonts w:ascii="Cambria Math" w:hAnsi="Cambria Math" w:cs="Cambria Math"/>
                <w:sz w:val="24"/>
                <w:szCs w:val="24"/>
              </w:rPr>
              <w:t>⦁</w:t>
            </w:r>
            <w:r>
              <w:rPr>
                <w:rStyle w:val="ydp1731bfdftextrun"/>
                <w:rFonts w:ascii="Cambria Math" w:hAnsi="Cambria Math" w:cs="Cambria Math"/>
                <w:sz w:val="24"/>
                <w:szCs w:val="24"/>
              </w:rPr>
              <w:t xml:space="preserve"> </w:t>
            </w:r>
            <w:r w:rsidR="00AC4FD9">
              <w:rPr>
                <w:sz w:val="24"/>
                <w:szCs w:val="24"/>
              </w:rPr>
              <w:t>100 Legal</w:t>
            </w:r>
            <w:r w:rsidR="00F25EA7">
              <w:rPr>
                <w:sz w:val="24"/>
                <w:szCs w:val="24"/>
              </w:rPr>
              <w:t xml:space="preserve"> Documents (Wills/POA)</w:t>
            </w:r>
          </w:p>
          <w:p w14:paraId="290AFC6F" w14:textId="111A816C" w:rsidR="00AC4FD9" w:rsidRDefault="00AC4FD9" w:rsidP="00AC4FD9">
            <w:pPr>
              <w:pStyle w:val="ydp1731bfdfparagraph"/>
              <w:spacing w:before="0" w:beforeAutospacing="0" w:after="0" w:afterAutospacing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Wills</w:t>
            </w:r>
          </w:p>
          <w:p w14:paraId="30EA6BA4" w14:textId="53561907" w:rsidR="00AC4FD9" w:rsidRPr="00AC4FD9" w:rsidRDefault="00AC4FD9" w:rsidP="00AC4FD9">
            <w:pPr>
              <w:pStyle w:val="ydp1731bfdfparagraph"/>
              <w:spacing w:before="0" w:beforeAutospacing="0" w:after="0" w:afterAutospacing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257" w:type="dxa"/>
          </w:tcPr>
          <w:p w14:paraId="1FED4729" w14:textId="144FC276" w:rsidR="00E53328" w:rsidRPr="00E53328" w:rsidRDefault="00CE0D93" w:rsidP="00E53328">
            <w:pPr>
              <w:pStyle w:val="ydp1731bfdf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object w:dxaOrig="1440" w:dyaOrig="1440" w14:anchorId="245F3B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63.75pt;margin-top:-8.05pt;width:124.5pt;height:97.9pt;z-index:-251657216;mso-position-horizontal-relative:text;mso-position-vertical-relative:text" filled="t">
                  <v:imagedata r:id="rId11" o:title=""/>
                  <o:lock v:ext="edit" aspectratio="f"/>
                </v:shape>
                <o:OLEObject Type="Embed" ProgID="StaticMetafile" ShapeID="_x0000_s1026" DrawAspect="Content" ObjectID="_1683965963" r:id="rId12"/>
              </w:object>
            </w:r>
            <w:r w:rsidR="00E53328" w:rsidRPr="00E53328">
              <w:rPr>
                <w:rStyle w:val="ydp1731bfdftextrun"/>
                <w:rFonts w:ascii="Cambria Math" w:hAnsi="Cambria Math" w:cs="Cambria Math"/>
                <w:sz w:val="24"/>
                <w:szCs w:val="24"/>
              </w:rPr>
              <w:t>⦁</w:t>
            </w:r>
            <w:r w:rsidR="00E53328" w:rsidRPr="00E53328">
              <w:rPr>
                <w:rStyle w:val="ydp1731bfdftabchar"/>
                <w:sz w:val="24"/>
                <w:szCs w:val="24"/>
              </w:rPr>
              <w:t xml:space="preserve"> </w:t>
            </w:r>
            <w:r w:rsidR="00E53328" w:rsidRPr="00E53328">
              <w:rPr>
                <w:sz w:val="24"/>
                <w:szCs w:val="24"/>
              </w:rPr>
              <w:t>100 Tool Kits</w:t>
            </w:r>
            <w:r w:rsidR="00E53328" w:rsidRPr="00E53328">
              <w:rPr>
                <w:rStyle w:val="ydp1731bfdfeop"/>
                <w:sz w:val="24"/>
                <w:szCs w:val="24"/>
              </w:rPr>
              <w:t> </w:t>
            </w:r>
          </w:p>
          <w:p w14:paraId="6CCFB55A" w14:textId="67149839" w:rsidR="00E53328" w:rsidRPr="00E53328" w:rsidRDefault="00E53328" w:rsidP="00E53328">
            <w:pPr>
              <w:pStyle w:val="ydp1731bfdf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4"/>
                <w:szCs w:val="24"/>
              </w:rPr>
            </w:pPr>
            <w:r w:rsidRPr="00E53328">
              <w:rPr>
                <w:rStyle w:val="ydp1731bfdftextrun"/>
                <w:rFonts w:ascii="Cambria Math" w:hAnsi="Cambria Math" w:cs="Cambria Math"/>
                <w:sz w:val="24"/>
                <w:szCs w:val="24"/>
              </w:rPr>
              <w:t>⦁</w:t>
            </w:r>
            <w:r w:rsidRPr="00E53328">
              <w:rPr>
                <w:rStyle w:val="ydp1731bfdftabchar"/>
                <w:sz w:val="24"/>
                <w:szCs w:val="24"/>
              </w:rPr>
              <w:t xml:space="preserve"> </w:t>
            </w:r>
            <w:r w:rsidRPr="00E53328">
              <w:rPr>
                <w:sz w:val="24"/>
                <w:szCs w:val="24"/>
              </w:rPr>
              <w:t xml:space="preserve">100 </w:t>
            </w:r>
            <w:r w:rsidR="00F25EA7">
              <w:rPr>
                <w:sz w:val="24"/>
                <w:szCs w:val="24"/>
              </w:rPr>
              <w:t>First Responders Gift Baskets</w:t>
            </w:r>
          </w:p>
          <w:p w14:paraId="776D2624" w14:textId="77777777" w:rsidR="00E53328" w:rsidRPr="00E53328" w:rsidRDefault="00E53328" w:rsidP="00E53328">
            <w:pPr>
              <w:pStyle w:val="ydp1731bfdf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4"/>
                <w:szCs w:val="24"/>
              </w:rPr>
            </w:pPr>
            <w:r w:rsidRPr="00E53328">
              <w:rPr>
                <w:rStyle w:val="ydp1731bfdftextrun"/>
                <w:rFonts w:ascii="Cambria Math" w:hAnsi="Cambria Math" w:cs="Cambria Math"/>
                <w:sz w:val="24"/>
                <w:szCs w:val="24"/>
              </w:rPr>
              <w:t>⦁</w:t>
            </w:r>
            <w:r w:rsidRPr="00E53328">
              <w:rPr>
                <w:rStyle w:val="ydp1731bfdftabchar"/>
                <w:sz w:val="24"/>
                <w:szCs w:val="24"/>
              </w:rPr>
              <w:t xml:space="preserve"> </w:t>
            </w:r>
            <w:r w:rsidRPr="00E53328">
              <w:rPr>
                <w:sz w:val="24"/>
                <w:szCs w:val="24"/>
              </w:rPr>
              <w:t>100 Bus Passes</w:t>
            </w:r>
            <w:r w:rsidRPr="00E53328">
              <w:rPr>
                <w:rStyle w:val="ydp1731bfdfeop"/>
                <w:sz w:val="24"/>
                <w:szCs w:val="24"/>
              </w:rPr>
              <w:t> </w:t>
            </w:r>
          </w:p>
          <w:p w14:paraId="315D3B60" w14:textId="77777777" w:rsidR="00E53328" w:rsidRPr="00E53328" w:rsidRDefault="00E53328" w:rsidP="00E53328">
            <w:pPr>
              <w:pStyle w:val="ydp1731bfdf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4"/>
                <w:szCs w:val="24"/>
              </w:rPr>
            </w:pPr>
            <w:r w:rsidRPr="00E53328">
              <w:rPr>
                <w:rStyle w:val="ydp1731bfdftextrun"/>
                <w:rFonts w:ascii="Cambria Math" w:hAnsi="Cambria Math" w:cs="Cambria Math"/>
                <w:sz w:val="24"/>
                <w:szCs w:val="24"/>
              </w:rPr>
              <w:t>⦁</w:t>
            </w:r>
            <w:r w:rsidRPr="00E53328">
              <w:rPr>
                <w:rStyle w:val="ydp1731bfdftabchar"/>
                <w:sz w:val="24"/>
                <w:szCs w:val="24"/>
              </w:rPr>
              <w:t xml:space="preserve"> </w:t>
            </w:r>
            <w:r w:rsidRPr="00E53328">
              <w:rPr>
                <w:sz w:val="24"/>
                <w:szCs w:val="24"/>
              </w:rPr>
              <w:t>100 Gas Cards</w:t>
            </w:r>
            <w:r w:rsidRPr="00E53328">
              <w:rPr>
                <w:rStyle w:val="ydp1731bfdfeop"/>
                <w:sz w:val="24"/>
                <w:szCs w:val="24"/>
              </w:rPr>
              <w:t> </w:t>
            </w:r>
          </w:p>
          <w:p w14:paraId="2C304FDE" w14:textId="284B3A44" w:rsidR="00EA415B" w:rsidRPr="00E53328" w:rsidRDefault="00E53328" w:rsidP="00696BC8">
            <w:pPr>
              <w:textAlignment w:val="baseline"/>
              <w:rPr>
                <w:sz w:val="24"/>
                <w:szCs w:val="24"/>
              </w:rPr>
            </w:pPr>
            <w:r w:rsidRPr="00E53328">
              <w:rPr>
                <w:rStyle w:val="ydp1731bfdftextrun"/>
                <w:rFonts w:ascii="Cambria Math" w:eastAsia="Times New Roman" w:hAnsi="Cambria Math" w:cs="Cambria Math"/>
                <w:sz w:val="24"/>
                <w:szCs w:val="24"/>
              </w:rPr>
              <w:t>⦁</w:t>
            </w:r>
            <w:r w:rsidRPr="00E53328">
              <w:rPr>
                <w:rStyle w:val="ydp1731bfdftabchar"/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r w:rsidRPr="00E53328">
              <w:rPr>
                <w:rStyle w:val="ydp1731bfdftabchar"/>
                <w:rFonts w:ascii="Calibri" w:hAnsi="Calibri" w:cs="Calibri"/>
                <w:sz w:val="24"/>
                <w:szCs w:val="24"/>
              </w:rPr>
              <w:t> </w:t>
            </w:r>
            <w:r w:rsidR="00083A54">
              <w:rPr>
                <w:rStyle w:val="ydp1731bfdftabchar"/>
                <w:rFonts w:ascii="Calibri" w:hAnsi="Calibri" w:cs="Calibri"/>
                <w:sz w:val="24"/>
                <w:szCs w:val="24"/>
              </w:rPr>
              <w:t>1</w:t>
            </w:r>
            <w:r w:rsidRPr="00E53328">
              <w:rPr>
                <w:rStyle w:val="ydp1731bfdftabchar"/>
                <w:rFonts w:ascii="Calibri" w:hAnsi="Calibri" w:cs="Calibri"/>
                <w:sz w:val="24"/>
                <w:szCs w:val="24"/>
              </w:rPr>
              <w:t xml:space="preserve">21 Miscellaneous Acts of Kindness </w:t>
            </w:r>
            <w:r w:rsidRPr="00E53328">
              <w:rPr>
                <w:rStyle w:val="ydp1731bfdfeop"/>
                <w:rFonts w:ascii="Calibri" w:eastAsia="Times New Roman" w:hAnsi="Calibri" w:cs="Calibri"/>
                <w:sz w:val="24"/>
                <w:szCs w:val="24"/>
              </w:rPr>
              <w:t> </w:t>
            </w:r>
          </w:p>
        </w:tc>
      </w:tr>
      <w:tr w:rsidR="00561E65" w14:paraId="4B15DE8C" w14:textId="77777777" w:rsidTr="00561E65">
        <w:trPr>
          <w:trHeight w:hRule="exact" w:val="1512"/>
        </w:trPr>
        <w:tc>
          <w:tcPr>
            <w:tcW w:w="5119" w:type="dxa"/>
            <w:tcMar>
              <w:left w:w="403" w:type="dxa"/>
            </w:tcMar>
          </w:tcPr>
          <w:p w14:paraId="47A2013D" w14:textId="12FD1362" w:rsidR="00561E65" w:rsidRPr="00E53328" w:rsidRDefault="00561E65" w:rsidP="00F34D9D">
            <w:pPr>
              <w:pStyle w:val="ydp1731bfdfparagraph"/>
              <w:spacing w:before="0" w:beforeAutospacing="0" w:after="0" w:afterAutospacing="0"/>
              <w:textAlignment w:val="baseline"/>
              <w:rPr>
                <w:rStyle w:val="ydp1731bfdftextrun"/>
                <w:rFonts w:ascii="Cambria Math" w:hAnsi="Cambria Math" w:cs="Cambria Math"/>
                <w:sz w:val="24"/>
                <w:szCs w:val="24"/>
              </w:rPr>
            </w:pPr>
          </w:p>
        </w:tc>
        <w:tc>
          <w:tcPr>
            <w:tcW w:w="6257" w:type="dxa"/>
          </w:tcPr>
          <w:p w14:paraId="2D1649B1" w14:textId="318D40D6" w:rsidR="00561E65" w:rsidRDefault="00561E65" w:rsidP="00E53328">
            <w:pPr>
              <w:pStyle w:val="ydp1731bfdfparagraph"/>
              <w:spacing w:before="0" w:beforeAutospacing="0" w:after="0" w:afterAutospacing="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4662CC6" wp14:editId="5EAB1912">
                      <wp:simplePos x="0" y="0"/>
                      <wp:positionH relativeFrom="column">
                        <wp:posOffset>-3242908</wp:posOffset>
                      </wp:positionH>
                      <wp:positionV relativeFrom="paragraph">
                        <wp:posOffset>-170292</wp:posOffset>
                      </wp:positionV>
                      <wp:extent cx="7170905" cy="1134932"/>
                      <wp:effectExtent l="0" t="0" r="0" b="825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70905" cy="11349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B565D9A" w14:textId="0E6D03F1" w:rsidR="00561E65" w:rsidRPr="00A2126D" w:rsidRDefault="00561E65" w:rsidP="00561E6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2126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pacing w:val="2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MAY 2</w:t>
                                  </w:r>
                                  <w:r w:rsidR="00CE286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pacing w:val="2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8, 2021           </w:t>
                                  </w:r>
                                  <w:r w:rsidR="00AC141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pacing w:val="2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="00CE286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pacing w:val="2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A2126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pacing w:val="2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bookmarkStart w:id="0" w:name="_Hlk72410893"/>
                                  <w:r w:rsidRPr="00CE286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pacing w:val="20"/>
                                      <w:sz w:val="28"/>
                                      <w:szCs w:val="28"/>
                                      <w:u w:val="single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BUILDING HOPE LAUNCH</w:t>
                                  </w:r>
                                  <w:r w:rsidR="00A321F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pacing w:val="2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               </w:t>
                                  </w:r>
                                  <w:bookmarkEnd w:id="0"/>
                                  <w:r w:rsidRPr="00A2126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7 AM – </w:t>
                                  </w:r>
                                  <w:r w:rsidR="0018326E" w:rsidRPr="00A2126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9:30</w:t>
                                  </w:r>
                                  <w:r w:rsidRPr="00A2126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AM</w:t>
                                  </w:r>
                                </w:p>
                                <w:p w14:paraId="5B518FF8" w14:textId="77777777" w:rsidR="00561E65" w:rsidRPr="00A2126D" w:rsidRDefault="00561E65" w:rsidP="00561E6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2126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Oxmoor Valley Community Center – 1992 Wenonah Oxmoor Road, 35211</w:t>
                                  </w:r>
                                </w:p>
                                <w:p w14:paraId="630D11AE" w14:textId="5CA78443" w:rsidR="00561E65" w:rsidRPr="00492264" w:rsidRDefault="00561E65" w:rsidP="00561E6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922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Jeh Jeh Pruitt, WBRC Fox 6 – 98.7</w:t>
                                  </w:r>
                                  <w:r w:rsidR="0052735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Kiss</w:t>
                                  </w:r>
                                  <w:r w:rsidR="00F12B0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FM</w:t>
                                  </w:r>
                                  <w:r w:rsidRPr="004922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– Birmingham Times</w:t>
                                  </w:r>
                                  <w:r w:rsidR="002E0256" w:rsidRPr="004922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– </w:t>
                                  </w:r>
                                  <w:r w:rsidR="002E0256" w:rsidRPr="00F25EA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HART TOOLS</w:t>
                                  </w:r>
                                </w:p>
                                <w:p w14:paraId="31407408" w14:textId="536AAC50" w:rsidR="00A2126D" w:rsidRPr="00A2126D" w:rsidRDefault="00A2126D" w:rsidP="00561E6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pacing w:val="2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pacing w:val="20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Mini Power Tools Social</w:t>
                                  </w:r>
                                </w:p>
                                <w:p w14:paraId="4C8F03E3" w14:textId="77777777" w:rsidR="00561E65" w:rsidRPr="0035092F" w:rsidRDefault="00561E65" w:rsidP="00561E6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076C3255" w14:textId="77777777" w:rsidR="00561E65" w:rsidRPr="0035092F" w:rsidRDefault="00561E65" w:rsidP="00561E6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5092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Mini Power Tools Social</w:t>
                                  </w:r>
                                </w:p>
                                <w:p w14:paraId="58B3BA55" w14:textId="2667E474" w:rsidR="00561E65" w:rsidRPr="00177D67" w:rsidRDefault="00561E65" w:rsidP="00F34D9D">
                                  <w:pPr>
                                    <w:pStyle w:val="ydp1731bfdfparagraph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b/>
                                      <w:color w:val="C00000" w:themeColor="accent5"/>
                                      <w:sz w:val="28"/>
                                      <w:szCs w:val="2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662C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255.35pt;margin-top:-13.4pt;width:564.65pt;height:89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" filled="f" stroked="f">
                      <v:textbox>
                        <w:txbxContent>
                          <w:p w14:paraId="1B565D9A" w14:textId="0E6D03F1" w:rsidR="00561E65" w:rsidRPr="00A2126D" w:rsidRDefault="00561E65" w:rsidP="00561E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126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2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MAY 2</w:t>
                            </w:r>
                            <w:r w:rsidR="00CE286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2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8, 2021           </w:t>
                            </w:r>
                            <w:r w:rsidR="00AC141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2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E286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2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A2126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2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bookmarkStart w:id="1" w:name="_Hlk72410893"/>
                            <w:r w:rsidRPr="00CE286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20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BUILDING HOPE LAUNCH</w:t>
                            </w:r>
                            <w:r w:rsidR="00A321F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2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</w:t>
                            </w:r>
                            <w:bookmarkEnd w:id="1"/>
                            <w:r w:rsidRPr="00A2126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7 AM – </w:t>
                            </w:r>
                            <w:r w:rsidR="0018326E" w:rsidRPr="00A2126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9:30</w:t>
                            </w:r>
                            <w:r w:rsidRPr="00A2126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AM</w:t>
                            </w:r>
                          </w:p>
                          <w:p w14:paraId="5B518FF8" w14:textId="77777777" w:rsidR="00561E65" w:rsidRPr="00A2126D" w:rsidRDefault="00561E65" w:rsidP="00561E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126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Oxmoor Valley Community Center – 1992 Wenonah Oxmoor Road, 35211</w:t>
                            </w:r>
                          </w:p>
                          <w:p w14:paraId="630D11AE" w14:textId="5CA78443" w:rsidR="00561E65" w:rsidRPr="00492264" w:rsidRDefault="00561E65" w:rsidP="00561E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22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Jeh Jeh Pruitt, WBRC Fox 6 – 98.7</w:t>
                            </w:r>
                            <w:r w:rsidR="0052735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Kiss</w:t>
                            </w:r>
                            <w:r w:rsidR="00F12B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FM</w:t>
                            </w:r>
                            <w:r w:rsidRPr="004922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– Birmingham Times</w:t>
                            </w:r>
                            <w:r w:rsidR="002E0256" w:rsidRPr="004922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r w:rsidR="002E0256" w:rsidRPr="00F25E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HART TOOLS</w:t>
                            </w:r>
                          </w:p>
                          <w:p w14:paraId="31407408" w14:textId="536AAC50" w:rsidR="00A2126D" w:rsidRPr="00A2126D" w:rsidRDefault="00A2126D" w:rsidP="00561E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2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2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Mini Power Tools Social</w:t>
                            </w:r>
                          </w:p>
                          <w:p w14:paraId="4C8F03E3" w14:textId="77777777" w:rsidR="00561E65" w:rsidRPr="0035092F" w:rsidRDefault="00561E65" w:rsidP="00561E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6C3255" w14:textId="77777777" w:rsidR="00561E65" w:rsidRPr="0035092F" w:rsidRDefault="00561E65" w:rsidP="00561E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92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Mini Power Tools Social</w:t>
                            </w:r>
                          </w:p>
                          <w:p w14:paraId="58B3BA55" w14:textId="2667E474" w:rsidR="00561E65" w:rsidRPr="00177D67" w:rsidRDefault="00561E65" w:rsidP="00F34D9D">
                            <w:pPr>
                              <w:pStyle w:val="ydp1731bfdf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C00000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638"/>
        <w:gridCol w:w="1581"/>
        <w:gridCol w:w="1572"/>
        <w:gridCol w:w="1649"/>
        <w:gridCol w:w="1611"/>
        <w:gridCol w:w="1741"/>
        <w:gridCol w:w="1574"/>
      </w:tblGrid>
      <w:tr w:rsidR="00B949C6" w14:paraId="4C6AEACA" w14:textId="77777777" w:rsidTr="00E75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</w:rPr>
            <w:id w:val="2085032416"/>
            <w:placeholder>
              <w:docPart w:val="B8955864D5B4493CBA8283B54F74CB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BA792DC" w14:textId="77777777" w:rsidR="00EA415B" w:rsidRPr="00BA3C4B" w:rsidRDefault="00375B27">
                <w:pPr>
                  <w:pStyle w:val="Days"/>
                  <w:rPr>
                    <w:b/>
                    <w:bCs/>
                  </w:rPr>
                </w:pPr>
                <w:r w:rsidRPr="00BA3C4B">
                  <w:rPr>
                    <w:b/>
                    <w:bCs/>
                  </w:rPr>
                  <w:t>Sunday</w:t>
                </w:r>
              </w:p>
            </w:tc>
          </w:sdtContent>
        </w:sdt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9BB05" w14:textId="77777777" w:rsidR="00EA415B" w:rsidRPr="00BA3C4B" w:rsidRDefault="00CE0D93">
            <w:pPr>
              <w:pStyle w:val="Days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2141225648"/>
                <w:placeholder>
                  <w:docPart w:val="EA46EAD59CBE41FE8151DD2FB2E61E05"/>
                </w:placeholder>
                <w:temporary/>
                <w:showingPlcHdr/>
                <w15:appearance w15:val="hidden"/>
              </w:sdtPr>
              <w:sdtEndPr/>
              <w:sdtContent>
                <w:r w:rsidR="00375B27" w:rsidRPr="00BA3C4B">
                  <w:rPr>
                    <w:b/>
                    <w:bCs/>
                  </w:rPr>
                  <w:t>Monday</w:t>
                </w:r>
              </w:sdtContent>
            </w:sdt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7208" w14:textId="77777777" w:rsidR="00EA415B" w:rsidRPr="00BA3C4B" w:rsidRDefault="00CE0D93">
            <w:pPr>
              <w:pStyle w:val="Days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-225834277"/>
                <w:placeholder>
                  <w:docPart w:val="97B475B309364392B8A0762A27610962"/>
                </w:placeholder>
                <w:temporary/>
                <w:showingPlcHdr/>
                <w15:appearance w15:val="hidden"/>
              </w:sdtPr>
              <w:sdtEndPr/>
              <w:sdtContent>
                <w:r w:rsidR="00375B27" w:rsidRPr="00BA3C4B">
                  <w:rPr>
                    <w:b/>
                    <w:bCs/>
                  </w:rPr>
                  <w:t>Tuesday</w:t>
                </w:r>
              </w:sdtContent>
            </w:sdt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B4DC2" w14:textId="77777777" w:rsidR="00EA415B" w:rsidRPr="00BA3C4B" w:rsidRDefault="00CE0D93">
            <w:pPr>
              <w:pStyle w:val="Days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-1121838800"/>
                <w:placeholder>
                  <w:docPart w:val="43B085451653415595758F029619B260"/>
                </w:placeholder>
                <w:temporary/>
                <w:showingPlcHdr/>
                <w15:appearance w15:val="hidden"/>
              </w:sdtPr>
              <w:sdtEndPr/>
              <w:sdtContent>
                <w:r w:rsidR="00375B27" w:rsidRPr="00BA3C4B">
                  <w:rPr>
                    <w:b/>
                    <w:bCs/>
                  </w:rPr>
                  <w:t>Wednesday</w:t>
                </w:r>
              </w:sdtContent>
            </w:sdt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2F5CD" w14:textId="77777777" w:rsidR="00EA415B" w:rsidRPr="00BA3C4B" w:rsidRDefault="00CE0D93">
            <w:pPr>
              <w:pStyle w:val="Days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-1805692476"/>
                <w:placeholder>
                  <w:docPart w:val="EC22E0BFEBC048EBB6E2514FCF012205"/>
                </w:placeholder>
                <w:temporary/>
                <w:showingPlcHdr/>
                <w15:appearance w15:val="hidden"/>
              </w:sdtPr>
              <w:sdtEndPr/>
              <w:sdtContent>
                <w:r w:rsidR="00375B27" w:rsidRPr="00BA3C4B">
                  <w:rPr>
                    <w:b/>
                    <w:bCs/>
                  </w:rPr>
                  <w:t>Thursday</w:t>
                </w:r>
              </w:sdtContent>
            </w:sdt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89A6" w14:textId="77777777" w:rsidR="00EA415B" w:rsidRPr="00BA3C4B" w:rsidRDefault="00CE0D93">
            <w:pPr>
              <w:pStyle w:val="Days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815225377"/>
                <w:placeholder>
                  <w:docPart w:val="1E084213AF3B4135A437168F3D12FB9D"/>
                </w:placeholder>
                <w:temporary/>
                <w:showingPlcHdr/>
                <w15:appearance w15:val="hidden"/>
              </w:sdtPr>
              <w:sdtEndPr/>
              <w:sdtContent>
                <w:r w:rsidR="00375B27" w:rsidRPr="00BA3C4B">
                  <w:rPr>
                    <w:b/>
                    <w:bCs/>
                  </w:rPr>
                  <w:t>Friday</w:t>
                </w:r>
              </w:sdtContent>
            </w:sdt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666A" w14:textId="77777777" w:rsidR="00EA415B" w:rsidRPr="00BA3C4B" w:rsidRDefault="00CE0D93">
            <w:pPr>
              <w:pStyle w:val="Days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36251574"/>
                <w:placeholder>
                  <w:docPart w:val="93BAE084C5154E4FBEF71E7E93274A62"/>
                </w:placeholder>
                <w:temporary/>
                <w:showingPlcHdr/>
                <w15:appearance w15:val="hidden"/>
              </w:sdtPr>
              <w:sdtEndPr/>
              <w:sdtContent>
                <w:r w:rsidR="00375B27" w:rsidRPr="00BA3C4B">
                  <w:rPr>
                    <w:b/>
                    <w:bCs/>
                  </w:rPr>
                  <w:t>Saturday</w:t>
                </w:r>
              </w:sdtContent>
            </w:sdt>
          </w:p>
        </w:tc>
      </w:tr>
      <w:tr w:rsidR="00E80CFF" w14:paraId="6EBA0901" w14:textId="77777777" w:rsidTr="00E75905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E3202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C086F"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3C68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C086F"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B864F3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5F23" w14:textId="533634D3" w:rsidR="00EA415B" w:rsidRPr="00E57606" w:rsidRDefault="00E53328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 w:rsidRPr="00E57606">
              <w:rPr>
                <w:b/>
                <w:bCs/>
                <w:color w:val="auto"/>
                <w:sz w:val="22"/>
                <w:szCs w:val="22"/>
              </w:rPr>
              <w:t>1</w:t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instrText xml:space="preserve"> IF </w:instrText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instrText xml:space="preserve"> DocVariable MonthStart \@ dddd </w:instrText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fldChar w:fldCharType="separate"/>
            </w:r>
            <w:r w:rsidR="008C086F" w:rsidRPr="00E57606">
              <w:rPr>
                <w:b/>
                <w:bCs/>
                <w:color w:val="auto"/>
                <w:sz w:val="22"/>
                <w:szCs w:val="22"/>
              </w:rPr>
              <w:instrText>Friday</w:instrText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instrText xml:space="preserve"> = "Tuesday" 1 </w:instrText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instrText xml:space="preserve"> IF </w:instrText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instrText xml:space="preserve"> =B2 </w:instrText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fldChar w:fldCharType="separate"/>
            </w:r>
            <w:r w:rsidR="00B864F3" w:rsidRPr="00E57606">
              <w:rPr>
                <w:b/>
                <w:bCs/>
                <w:noProof/>
                <w:color w:val="auto"/>
                <w:sz w:val="22"/>
                <w:szCs w:val="22"/>
              </w:rPr>
              <w:instrText>0</w:instrText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instrText xml:space="preserve"> &lt;&gt; 0 </w:instrText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instrText xml:space="preserve"> =B2+1 </w:instrText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fldChar w:fldCharType="separate"/>
            </w:r>
            <w:r w:rsidR="005B0C48" w:rsidRPr="00E57606">
              <w:rPr>
                <w:b/>
                <w:bCs/>
                <w:noProof/>
                <w:color w:val="auto"/>
                <w:sz w:val="22"/>
                <w:szCs w:val="22"/>
              </w:rPr>
              <w:instrText>2</w:instrText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instrText xml:space="preserve"> "" </w:instrText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="00375B27" w:rsidRPr="00E57606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9723" w14:textId="61956734" w:rsidR="00EA415B" w:rsidRPr="00E57606" w:rsidRDefault="00E53328">
            <w:pPr>
              <w:pStyle w:val="Dates"/>
              <w:rPr>
                <w:b/>
                <w:bCs/>
                <w:sz w:val="22"/>
                <w:szCs w:val="22"/>
              </w:rPr>
            </w:pPr>
            <w:r w:rsidRPr="00E57606">
              <w:rPr>
                <w:b/>
                <w:bCs/>
                <w:color w:val="FF0000"/>
                <w:sz w:val="22"/>
                <w:szCs w:val="22"/>
              </w:rPr>
              <w:t>2</w:t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fldChar w:fldCharType="begin"/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instrText xml:space="preserve"> IF </w:instrText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fldChar w:fldCharType="begin"/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instrText xml:space="preserve"> DocVariable MonthStart \@ dddd </w:instrText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fldChar w:fldCharType="separate"/>
            </w:r>
            <w:r w:rsidR="008C086F" w:rsidRPr="00E57606">
              <w:rPr>
                <w:b/>
                <w:bCs/>
                <w:color w:val="FF0000"/>
                <w:sz w:val="22"/>
                <w:szCs w:val="22"/>
              </w:rPr>
              <w:instrText>Friday</w:instrText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fldChar w:fldCharType="end"/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instrText xml:space="preserve"> = "Wednesday" 1 </w:instrText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fldChar w:fldCharType="begin"/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instrText xml:space="preserve"> IF </w:instrText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fldChar w:fldCharType="begin"/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instrText xml:space="preserve"> =C2 </w:instrText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fldChar w:fldCharType="separate"/>
            </w:r>
            <w:r w:rsidR="00B864F3" w:rsidRPr="00E57606">
              <w:rPr>
                <w:b/>
                <w:bCs/>
                <w:noProof/>
                <w:color w:val="FF0000"/>
                <w:sz w:val="22"/>
                <w:szCs w:val="22"/>
              </w:rPr>
              <w:instrText>0</w:instrText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fldChar w:fldCharType="end"/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instrText xml:space="preserve"> &lt;&gt; 0 </w:instrText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fldChar w:fldCharType="begin"/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instrText xml:space="preserve"> =C2+1 </w:instrText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fldChar w:fldCharType="separate"/>
            </w:r>
            <w:r w:rsidR="0081356A" w:rsidRPr="00E57606">
              <w:rPr>
                <w:b/>
                <w:bCs/>
                <w:noProof/>
                <w:color w:val="FF0000"/>
                <w:sz w:val="22"/>
                <w:szCs w:val="22"/>
              </w:rPr>
              <w:instrText>2</w:instrText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fldChar w:fldCharType="end"/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instrText xml:space="preserve"> "" </w:instrText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fldChar w:fldCharType="end"/>
            </w:r>
            <w:r w:rsidR="00375B27" w:rsidRPr="00E57606">
              <w:rPr>
                <w:b/>
                <w:bCs/>
                <w:color w:val="FF0000"/>
                <w:sz w:val="22"/>
                <w:szCs w:val="22"/>
              </w:rPr>
              <w:fldChar w:fldCharType="end"/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CFE4" w14:textId="3BA52CF4" w:rsidR="00EA415B" w:rsidRPr="00E57606" w:rsidRDefault="00E53328">
            <w:pPr>
              <w:pStyle w:val="Dates"/>
              <w:rPr>
                <w:b/>
                <w:bCs/>
                <w:sz w:val="22"/>
                <w:szCs w:val="22"/>
              </w:rPr>
            </w:pPr>
            <w:r w:rsidRPr="00E57606">
              <w:rPr>
                <w:b/>
                <w:bCs/>
                <w:color w:val="FF0000"/>
                <w:sz w:val="22"/>
                <w:szCs w:val="22"/>
              </w:rPr>
              <w:t>3</w:t>
            </w:r>
            <w:r w:rsidR="00375B27" w:rsidRPr="00E57606">
              <w:rPr>
                <w:b/>
                <w:bCs/>
                <w:sz w:val="22"/>
                <w:szCs w:val="22"/>
              </w:rPr>
              <w:fldChar w:fldCharType="begin"/>
            </w:r>
            <w:r w:rsidR="00375B27" w:rsidRPr="00E57606">
              <w:rPr>
                <w:b/>
                <w:bCs/>
                <w:sz w:val="22"/>
                <w:szCs w:val="22"/>
              </w:rPr>
              <w:instrText xml:space="preserve"> IF </w:instrText>
            </w:r>
            <w:r w:rsidR="00375B27" w:rsidRPr="00E57606">
              <w:rPr>
                <w:b/>
                <w:bCs/>
                <w:sz w:val="22"/>
                <w:szCs w:val="22"/>
              </w:rPr>
              <w:fldChar w:fldCharType="begin"/>
            </w:r>
            <w:r w:rsidR="00375B27" w:rsidRPr="00E57606">
              <w:rPr>
                <w:b/>
                <w:bCs/>
                <w:sz w:val="22"/>
                <w:szCs w:val="22"/>
              </w:rPr>
              <w:instrText xml:space="preserve"> DocVariable MonthStart \@ dddd </w:instrText>
            </w:r>
            <w:r w:rsidR="00375B27" w:rsidRPr="00E57606">
              <w:rPr>
                <w:b/>
                <w:bCs/>
                <w:sz w:val="22"/>
                <w:szCs w:val="22"/>
              </w:rPr>
              <w:fldChar w:fldCharType="separate"/>
            </w:r>
            <w:r w:rsidR="008C086F" w:rsidRPr="00E57606">
              <w:rPr>
                <w:b/>
                <w:bCs/>
                <w:sz w:val="22"/>
                <w:szCs w:val="22"/>
              </w:rPr>
              <w:instrText>Friday</w:instrText>
            </w:r>
            <w:r w:rsidR="00375B27" w:rsidRPr="00E57606">
              <w:rPr>
                <w:b/>
                <w:bCs/>
                <w:sz w:val="22"/>
                <w:szCs w:val="22"/>
              </w:rPr>
              <w:fldChar w:fldCharType="end"/>
            </w:r>
            <w:r w:rsidR="00375B27" w:rsidRPr="00E57606">
              <w:rPr>
                <w:b/>
                <w:bCs/>
                <w:sz w:val="22"/>
                <w:szCs w:val="22"/>
              </w:rPr>
              <w:instrText xml:space="preserve">= "Thursday" 1 </w:instrText>
            </w:r>
            <w:r w:rsidR="00375B27" w:rsidRPr="00E57606">
              <w:rPr>
                <w:b/>
                <w:bCs/>
                <w:sz w:val="22"/>
                <w:szCs w:val="22"/>
              </w:rPr>
              <w:fldChar w:fldCharType="begin"/>
            </w:r>
            <w:r w:rsidR="00375B27" w:rsidRPr="00E57606">
              <w:rPr>
                <w:b/>
                <w:bCs/>
                <w:sz w:val="22"/>
                <w:szCs w:val="22"/>
              </w:rPr>
              <w:instrText xml:space="preserve"> IF </w:instrText>
            </w:r>
            <w:r w:rsidR="00375B27" w:rsidRPr="00E57606">
              <w:rPr>
                <w:b/>
                <w:bCs/>
                <w:sz w:val="22"/>
                <w:szCs w:val="22"/>
              </w:rPr>
              <w:fldChar w:fldCharType="begin"/>
            </w:r>
            <w:r w:rsidR="00375B27" w:rsidRPr="00E57606">
              <w:rPr>
                <w:b/>
                <w:bCs/>
                <w:sz w:val="22"/>
                <w:szCs w:val="22"/>
              </w:rPr>
              <w:instrText xml:space="preserve"> =D2 </w:instrText>
            </w:r>
            <w:r w:rsidR="00375B27" w:rsidRPr="00E57606">
              <w:rPr>
                <w:b/>
                <w:bCs/>
                <w:sz w:val="22"/>
                <w:szCs w:val="22"/>
              </w:rPr>
              <w:fldChar w:fldCharType="separate"/>
            </w:r>
            <w:r w:rsidR="00B864F3" w:rsidRPr="00E57606">
              <w:rPr>
                <w:b/>
                <w:bCs/>
                <w:noProof/>
                <w:sz w:val="22"/>
                <w:szCs w:val="22"/>
              </w:rPr>
              <w:instrText>0</w:instrText>
            </w:r>
            <w:r w:rsidR="00375B27" w:rsidRPr="00E57606">
              <w:rPr>
                <w:b/>
                <w:bCs/>
                <w:sz w:val="22"/>
                <w:szCs w:val="22"/>
              </w:rPr>
              <w:fldChar w:fldCharType="end"/>
            </w:r>
            <w:r w:rsidR="00375B27" w:rsidRPr="00E57606">
              <w:rPr>
                <w:b/>
                <w:bCs/>
                <w:sz w:val="22"/>
                <w:szCs w:val="22"/>
              </w:rPr>
              <w:instrText xml:space="preserve"> &lt;&gt; 0 </w:instrText>
            </w:r>
            <w:r w:rsidR="00375B27" w:rsidRPr="00E57606">
              <w:rPr>
                <w:b/>
                <w:bCs/>
                <w:sz w:val="22"/>
                <w:szCs w:val="22"/>
              </w:rPr>
              <w:fldChar w:fldCharType="begin"/>
            </w:r>
            <w:r w:rsidR="00375B27" w:rsidRPr="00E57606">
              <w:rPr>
                <w:b/>
                <w:bCs/>
                <w:sz w:val="22"/>
                <w:szCs w:val="22"/>
              </w:rPr>
              <w:instrText xml:space="preserve"> =D2+1 </w:instrText>
            </w:r>
            <w:r w:rsidR="00375B27" w:rsidRPr="00E57606">
              <w:rPr>
                <w:b/>
                <w:bCs/>
                <w:sz w:val="22"/>
                <w:szCs w:val="22"/>
              </w:rPr>
              <w:fldChar w:fldCharType="separate"/>
            </w:r>
            <w:r w:rsidR="009A7C5B" w:rsidRPr="00E57606">
              <w:rPr>
                <w:b/>
                <w:bCs/>
                <w:noProof/>
                <w:sz w:val="22"/>
                <w:szCs w:val="22"/>
              </w:rPr>
              <w:instrText>2</w:instrText>
            </w:r>
            <w:r w:rsidR="00375B27" w:rsidRPr="00E57606">
              <w:rPr>
                <w:b/>
                <w:bCs/>
                <w:sz w:val="22"/>
                <w:szCs w:val="22"/>
              </w:rPr>
              <w:fldChar w:fldCharType="end"/>
            </w:r>
            <w:r w:rsidR="00375B27" w:rsidRPr="00E57606">
              <w:rPr>
                <w:b/>
                <w:bCs/>
                <w:sz w:val="22"/>
                <w:szCs w:val="22"/>
              </w:rPr>
              <w:instrText xml:space="preserve"> "" </w:instrText>
            </w:r>
            <w:r w:rsidR="00375B27" w:rsidRPr="00E57606">
              <w:rPr>
                <w:b/>
                <w:bCs/>
                <w:sz w:val="22"/>
                <w:szCs w:val="22"/>
              </w:rPr>
              <w:fldChar w:fldCharType="end"/>
            </w:r>
            <w:r w:rsidR="00375B27" w:rsidRPr="00E57606">
              <w:rPr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1DD2" w14:textId="1CD7FEC9" w:rsidR="00EA415B" w:rsidRPr="00E57606" w:rsidRDefault="00E53328">
            <w:pPr>
              <w:pStyle w:val="Dates"/>
              <w:rPr>
                <w:sz w:val="22"/>
                <w:szCs w:val="22"/>
              </w:rPr>
            </w:pPr>
            <w:r w:rsidRPr="00E57606">
              <w:rPr>
                <w:sz w:val="22"/>
                <w:szCs w:val="22"/>
              </w:rPr>
              <w:t>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7C4E9" w14:textId="2556277C" w:rsidR="00EA415B" w:rsidRPr="00E57606" w:rsidRDefault="00E53328">
            <w:pPr>
              <w:pStyle w:val="Dates"/>
              <w:rPr>
                <w:b/>
                <w:bCs/>
                <w:sz w:val="22"/>
                <w:szCs w:val="22"/>
              </w:rPr>
            </w:pPr>
            <w:r w:rsidRPr="00E57606">
              <w:rPr>
                <w:b/>
                <w:bCs/>
                <w:color w:val="FF0000"/>
                <w:sz w:val="22"/>
                <w:szCs w:val="22"/>
              </w:rPr>
              <w:t>5</w:t>
            </w:r>
          </w:p>
        </w:tc>
      </w:tr>
      <w:tr w:rsidR="00EC5C15" w:rsidRPr="003F467F" w14:paraId="06CB725B" w14:textId="77777777" w:rsidTr="00E75905">
        <w:trPr>
          <w:cantSplit/>
          <w:trHeight w:hRule="exact" w:val="375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8523D" w14:textId="77777777" w:rsidR="00EA415B" w:rsidRPr="003F467F" w:rsidRDefault="00EA415B">
            <w:pPr>
              <w:rPr>
                <w:sz w:val="22"/>
                <w:szCs w:val="22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D722" w14:textId="77777777" w:rsidR="00EA415B" w:rsidRPr="003F467F" w:rsidRDefault="00EA415B">
            <w:pPr>
              <w:rPr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6878C" w14:textId="56C5E0F0" w:rsidR="00B949C6" w:rsidRPr="003F467F" w:rsidRDefault="00B949C6" w:rsidP="00B949C6">
            <w:pPr>
              <w:rPr>
                <w:b/>
                <w:bCs/>
                <w:sz w:val="22"/>
                <w:szCs w:val="22"/>
              </w:rPr>
            </w:pPr>
            <w:r w:rsidRPr="003F467F">
              <w:rPr>
                <w:rFonts w:cs="Segoe UI"/>
                <w:b/>
                <w:bCs/>
                <w:color w:val="000000"/>
                <w:sz w:val="22"/>
                <w:szCs w:val="22"/>
                <w:shd w:val="clear" w:color="auto" w:fill="FFFFFF"/>
              </w:rPr>
              <w:t>…God anointed Jesus of Nazareth with the Holy Spirit &amp; power, &amp; how he went around doing good …</w:t>
            </w:r>
            <w:r w:rsidRPr="003F467F">
              <w:rPr>
                <w:b/>
                <w:bCs/>
                <w:sz w:val="22"/>
                <w:szCs w:val="22"/>
              </w:rPr>
              <w:t xml:space="preserve"> </w:t>
            </w:r>
          </w:p>
          <w:p w14:paraId="2A3DE514" w14:textId="4B0FD9E2" w:rsidR="00B949C6" w:rsidRPr="003F467F" w:rsidRDefault="00B949C6" w:rsidP="00B949C6">
            <w:pPr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Acts 10:38</w:t>
            </w:r>
          </w:p>
          <w:p w14:paraId="36851FA0" w14:textId="111FBCD3" w:rsidR="00B949C6" w:rsidRPr="003F467F" w:rsidRDefault="000532D4">
            <w:pPr>
              <w:rPr>
                <w:i/>
                <w:iCs/>
                <w:sz w:val="22"/>
                <w:szCs w:val="22"/>
              </w:rPr>
            </w:pPr>
            <w:r w:rsidRPr="003F467F">
              <w:rPr>
                <w:b/>
                <w:bCs/>
                <w:i/>
                <w:iCs/>
                <w:sz w:val="22"/>
                <w:szCs w:val="22"/>
              </w:rPr>
              <w:t>Let us</w:t>
            </w:r>
            <w:r w:rsidR="00B949C6" w:rsidRPr="003F467F">
              <w:rPr>
                <w:b/>
                <w:bCs/>
                <w:i/>
                <w:iCs/>
                <w:sz w:val="22"/>
                <w:szCs w:val="22"/>
              </w:rPr>
              <w:t xml:space="preserve"> go and do </w:t>
            </w:r>
            <w:r w:rsidRPr="003F467F">
              <w:rPr>
                <w:b/>
                <w:bCs/>
                <w:i/>
                <w:iCs/>
                <w:sz w:val="22"/>
                <w:szCs w:val="22"/>
              </w:rPr>
              <w:t>likewise</w:t>
            </w:r>
            <w:r w:rsidR="00B949C6" w:rsidRPr="003F467F">
              <w:rPr>
                <w:b/>
                <w:bCs/>
                <w:i/>
                <w:iCs/>
                <w:sz w:val="22"/>
                <w:szCs w:val="22"/>
              </w:rPr>
              <w:t>!!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74B35DA" w14:textId="77777777" w:rsidR="00E577F9" w:rsidRDefault="006179EE">
            <w:pPr>
              <w:rPr>
                <w:b/>
                <w:bCs/>
                <w:sz w:val="22"/>
                <w:szCs w:val="22"/>
              </w:rPr>
            </w:pPr>
            <w:r w:rsidRPr="003F467F">
              <w:rPr>
                <w:rFonts w:ascii="Aharoni" w:hAnsi="Aharoni" w:cs="Aharoni" w:hint="cs"/>
                <w:b/>
                <w:bCs/>
                <w:sz w:val="22"/>
                <w:szCs w:val="22"/>
              </w:rPr>
              <w:t>Lunch on Us</w:t>
            </w:r>
            <w:r w:rsidRPr="003F467F">
              <w:rPr>
                <w:b/>
                <w:bCs/>
                <w:sz w:val="22"/>
                <w:szCs w:val="22"/>
              </w:rPr>
              <w:t xml:space="preserve"> </w:t>
            </w:r>
          </w:p>
          <w:p w14:paraId="01927D5C" w14:textId="6BDFDEDA" w:rsidR="00E577F9" w:rsidRDefault="00E577F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 am-2 pm</w:t>
            </w:r>
          </w:p>
          <w:p w14:paraId="61222BCD" w14:textId="6B5D9E65" w:rsidR="00F3462F" w:rsidRPr="003F467F" w:rsidRDefault="006179EE">
            <w:pPr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Lakeshore McDonald’s 124 State Farm Pky</w:t>
            </w:r>
            <w:r w:rsidR="00DB5DFA" w:rsidRPr="003F467F">
              <w:rPr>
                <w:b/>
                <w:bCs/>
                <w:sz w:val="22"/>
                <w:szCs w:val="22"/>
              </w:rPr>
              <w:t xml:space="preserve">. </w:t>
            </w:r>
            <w:r w:rsidR="00F3462F" w:rsidRPr="003F467F">
              <w:rPr>
                <w:b/>
                <w:bCs/>
                <w:sz w:val="22"/>
                <w:szCs w:val="22"/>
              </w:rPr>
              <w:t>35209</w:t>
            </w:r>
          </w:p>
          <w:p w14:paraId="29B60CC4" w14:textId="77777777" w:rsidR="00DB5DFA" w:rsidRPr="005142CA" w:rsidRDefault="00DB5DFA">
            <w:pPr>
              <w:rPr>
                <w:b/>
                <w:bCs/>
                <w:sz w:val="22"/>
                <w:szCs w:val="22"/>
              </w:rPr>
            </w:pPr>
            <w:r w:rsidRPr="005142CA">
              <w:rPr>
                <w:b/>
                <w:bCs/>
                <w:sz w:val="22"/>
                <w:szCs w:val="22"/>
              </w:rPr>
              <w:t>Vice Grip Team</w:t>
            </w:r>
          </w:p>
          <w:p w14:paraId="2C1B02A9" w14:textId="3C2BA4BB" w:rsidR="00DB5DFA" w:rsidRPr="003F467F" w:rsidRDefault="00DB5DFA">
            <w:pPr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Lead:</w:t>
            </w:r>
            <w:r w:rsidR="00C77A5E">
              <w:rPr>
                <w:b/>
                <w:bCs/>
                <w:sz w:val="22"/>
                <w:szCs w:val="22"/>
              </w:rPr>
              <w:t xml:space="preserve"> Carl</w:t>
            </w:r>
            <w:r w:rsidR="005A4A7E">
              <w:rPr>
                <w:b/>
                <w:bCs/>
                <w:sz w:val="22"/>
                <w:szCs w:val="22"/>
              </w:rPr>
              <w:t>y</w:t>
            </w:r>
            <w:r w:rsidR="00C77A5E">
              <w:rPr>
                <w:b/>
                <w:bCs/>
                <w:sz w:val="22"/>
                <w:szCs w:val="22"/>
              </w:rPr>
              <w:t xml:space="preserve"> Harris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6C590" w14:textId="77777777" w:rsidR="00E577F9" w:rsidRDefault="00E577F9" w:rsidP="00E577F9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6EA28193" w14:textId="77777777" w:rsidR="00E577F9" w:rsidRDefault="00E577F9" w:rsidP="00E577F9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2341D674" w14:textId="0985D755" w:rsidR="00BA3C4B" w:rsidRPr="003F467F" w:rsidRDefault="006179EE" w:rsidP="00E577F9">
            <w:pPr>
              <w:jc w:val="center"/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Give Flowers/Roses to a First Responders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2BA1" w14:textId="77777777" w:rsidR="00E577F9" w:rsidRDefault="00E577F9" w:rsidP="00E577F9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5021FC27" w14:textId="77777777" w:rsidR="00E577F9" w:rsidRDefault="00E577F9" w:rsidP="00E577F9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2FCCD770" w14:textId="2DD499EE" w:rsidR="00EA415B" w:rsidRPr="003F467F" w:rsidRDefault="006179EE" w:rsidP="00E577F9">
            <w:pPr>
              <w:jc w:val="center"/>
              <w:rPr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Pay for Someone</w:t>
            </w:r>
            <w:r w:rsidR="00177D67" w:rsidRPr="003F467F">
              <w:rPr>
                <w:b/>
                <w:bCs/>
                <w:sz w:val="22"/>
                <w:szCs w:val="22"/>
              </w:rPr>
              <w:t xml:space="preserve">’s </w:t>
            </w:r>
            <w:r w:rsidRPr="003F467F">
              <w:rPr>
                <w:b/>
                <w:bCs/>
                <w:sz w:val="22"/>
                <w:szCs w:val="22"/>
              </w:rPr>
              <w:t>Lunch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9E2776C" w14:textId="77777777" w:rsidR="00EA415B" w:rsidRPr="003F467F" w:rsidRDefault="006179EE" w:rsidP="0007596F">
            <w:pPr>
              <w:jc w:val="center"/>
              <w:rPr>
                <w:rFonts w:ascii="Aharoni" w:hAnsi="Aharoni" w:cs="Aharoni"/>
                <w:b/>
                <w:bCs/>
                <w:sz w:val="22"/>
                <w:szCs w:val="22"/>
              </w:rPr>
            </w:pPr>
            <w:r w:rsidRPr="003F467F">
              <w:rPr>
                <w:rFonts w:ascii="Aharoni" w:hAnsi="Aharoni" w:cs="Aharoni" w:hint="cs"/>
                <w:b/>
                <w:bCs/>
                <w:sz w:val="22"/>
                <w:szCs w:val="22"/>
              </w:rPr>
              <w:t>Moving Forward Gas Cards Giveaway</w:t>
            </w:r>
          </w:p>
          <w:p w14:paraId="12018667" w14:textId="2E8FC1DB" w:rsidR="00DB5DFA" w:rsidRDefault="00DB5DFA">
            <w:pPr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Shell Gas Station 250 Green Springs Hwy. 35209</w:t>
            </w:r>
          </w:p>
          <w:p w14:paraId="6B9451C4" w14:textId="77777777" w:rsidR="009720A4" w:rsidRDefault="00980C3D" w:rsidP="00514E0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The Hammer Team</w:t>
            </w:r>
            <w:r w:rsidR="00514E0F">
              <w:rPr>
                <w:b/>
                <w:bCs/>
                <w:sz w:val="22"/>
                <w:szCs w:val="22"/>
              </w:rPr>
              <w:t xml:space="preserve"> </w:t>
            </w:r>
          </w:p>
          <w:p w14:paraId="6071BF79" w14:textId="572A9E69" w:rsidR="00DB5DFA" w:rsidRPr="003F467F" w:rsidRDefault="009720A4" w:rsidP="00514E0F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Le</w:t>
            </w:r>
            <w:r w:rsidR="00DB5DFA" w:rsidRPr="003F467F">
              <w:rPr>
                <w:b/>
                <w:bCs/>
                <w:sz w:val="22"/>
                <w:szCs w:val="22"/>
              </w:rPr>
              <w:t>ad:</w:t>
            </w:r>
            <w:r w:rsidR="005D297A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D</w:t>
            </w:r>
            <w:r w:rsidR="00524ACB">
              <w:rPr>
                <w:b/>
                <w:bCs/>
                <w:sz w:val="22"/>
                <w:szCs w:val="22"/>
              </w:rPr>
              <w:t>elphine Thompson</w:t>
            </w:r>
            <w:r w:rsidR="00DE4D7E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EC5C15" w:rsidRPr="003F467F" w14:paraId="5230A353" w14:textId="77777777" w:rsidTr="00E75905">
        <w:trPr>
          <w:cantSplit/>
          <w:trHeight w:hRule="exact" w:val="3610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D02BC" w14:textId="77777777" w:rsidR="00EA415B" w:rsidRPr="003F467F" w:rsidRDefault="00E53328">
            <w:pPr>
              <w:pStyle w:val="Dates"/>
              <w:rPr>
                <w:sz w:val="22"/>
                <w:szCs w:val="22"/>
              </w:rPr>
            </w:pPr>
            <w:r w:rsidRPr="003F467F">
              <w:rPr>
                <w:sz w:val="22"/>
                <w:szCs w:val="22"/>
              </w:rPr>
              <w:t>6</w:t>
            </w:r>
          </w:p>
          <w:p w14:paraId="45EEC807" w14:textId="013C75F1" w:rsidR="006179EE" w:rsidRPr="003F467F" w:rsidRDefault="006179E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05ABC41" w14:textId="77777777" w:rsidR="00EA415B" w:rsidRPr="003F467F" w:rsidRDefault="00E53328">
            <w:pPr>
              <w:pStyle w:val="Dates"/>
              <w:rPr>
                <w:b/>
                <w:bCs/>
                <w:color w:val="FF0000"/>
                <w:sz w:val="22"/>
                <w:szCs w:val="22"/>
              </w:rPr>
            </w:pPr>
            <w:r w:rsidRPr="003F467F">
              <w:rPr>
                <w:b/>
                <w:bCs/>
                <w:color w:val="FF0000"/>
                <w:sz w:val="22"/>
                <w:szCs w:val="22"/>
              </w:rPr>
              <w:t>7</w:t>
            </w:r>
          </w:p>
          <w:p w14:paraId="16673570" w14:textId="77777777" w:rsidR="00D45CAE" w:rsidRDefault="006179EE" w:rsidP="006179EE">
            <w:pPr>
              <w:rPr>
                <w:b/>
                <w:bCs/>
                <w:sz w:val="22"/>
                <w:szCs w:val="22"/>
              </w:rPr>
            </w:pPr>
            <w:r w:rsidRPr="003F467F">
              <w:rPr>
                <w:rFonts w:ascii="Aharoni" w:hAnsi="Aharoni" w:cs="Aharoni" w:hint="cs"/>
                <w:b/>
                <w:bCs/>
                <w:sz w:val="22"/>
                <w:szCs w:val="22"/>
              </w:rPr>
              <w:t>Lunch on Us</w:t>
            </w:r>
            <w:r w:rsidRPr="003F467F">
              <w:rPr>
                <w:b/>
                <w:bCs/>
                <w:sz w:val="22"/>
                <w:szCs w:val="22"/>
              </w:rPr>
              <w:t xml:space="preserve"> </w:t>
            </w:r>
          </w:p>
          <w:p w14:paraId="0DD2E299" w14:textId="1837E1B2" w:rsidR="006179EE" w:rsidRPr="003F467F" w:rsidRDefault="00D45CAE" w:rsidP="006179E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11 am-2 pm </w:t>
            </w:r>
            <w:r w:rsidR="006179EE" w:rsidRPr="003F467F">
              <w:rPr>
                <w:b/>
                <w:bCs/>
                <w:sz w:val="22"/>
                <w:szCs w:val="22"/>
              </w:rPr>
              <w:t>Clairmont</w:t>
            </w:r>
            <w:r w:rsidR="006179EE" w:rsidRPr="003F467F">
              <w:rPr>
                <w:sz w:val="22"/>
                <w:szCs w:val="22"/>
              </w:rPr>
              <w:t xml:space="preserve"> </w:t>
            </w:r>
            <w:r w:rsidR="006179EE" w:rsidRPr="003F467F">
              <w:rPr>
                <w:b/>
                <w:bCs/>
                <w:sz w:val="22"/>
                <w:szCs w:val="22"/>
              </w:rPr>
              <w:t>McDonald’s</w:t>
            </w:r>
          </w:p>
          <w:p w14:paraId="42ED99E8" w14:textId="77777777" w:rsidR="00F3462F" w:rsidRPr="003F467F" w:rsidRDefault="00F3462F" w:rsidP="006179EE">
            <w:pPr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2733 8</w:t>
            </w:r>
            <w:r w:rsidRPr="003F467F">
              <w:rPr>
                <w:b/>
                <w:bCs/>
                <w:sz w:val="22"/>
                <w:szCs w:val="22"/>
                <w:vertAlign w:val="superscript"/>
              </w:rPr>
              <w:t>th</w:t>
            </w:r>
            <w:r w:rsidRPr="003F467F">
              <w:rPr>
                <w:b/>
                <w:bCs/>
                <w:sz w:val="22"/>
                <w:szCs w:val="22"/>
              </w:rPr>
              <w:t xml:space="preserve"> Ave. N 35233</w:t>
            </w:r>
          </w:p>
          <w:p w14:paraId="0A154FF9" w14:textId="77777777" w:rsidR="000A1E3F" w:rsidRPr="003F467F" w:rsidRDefault="000A1E3F" w:rsidP="006179EE">
            <w:pPr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The Power Drill Team</w:t>
            </w:r>
          </w:p>
          <w:p w14:paraId="747C8C82" w14:textId="5E3E500A" w:rsidR="000A1E3F" w:rsidRPr="003F467F" w:rsidRDefault="000A1E3F" w:rsidP="006179EE">
            <w:pPr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Lead:</w:t>
            </w:r>
            <w:r w:rsidR="00D61355">
              <w:rPr>
                <w:b/>
                <w:bCs/>
                <w:sz w:val="22"/>
                <w:szCs w:val="22"/>
              </w:rPr>
              <w:t xml:space="preserve"> </w:t>
            </w:r>
            <w:r w:rsidR="00C40E0F">
              <w:rPr>
                <w:b/>
                <w:bCs/>
                <w:sz w:val="22"/>
                <w:szCs w:val="22"/>
              </w:rPr>
              <w:t>Shellie Layne</w:t>
            </w:r>
            <w:r w:rsidR="001A7344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43E62" w14:textId="77777777" w:rsidR="00EA415B" w:rsidRPr="003F467F" w:rsidRDefault="00E53328">
            <w:pPr>
              <w:pStyle w:val="Dates"/>
              <w:rPr>
                <w:sz w:val="22"/>
                <w:szCs w:val="22"/>
              </w:rPr>
            </w:pPr>
            <w:r w:rsidRPr="003F467F">
              <w:rPr>
                <w:sz w:val="22"/>
                <w:szCs w:val="22"/>
              </w:rPr>
              <w:t>8</w:t>
            </w:r>
          </w:p>
          <w:p w14:paraId="26EE17B2" w14:textId="77777777" w:rsidR="006179EE" w:rsidRPr="003F467F" w:rsidRDefault="006179EE" w:rsidP="006179EE">
            <w:pPr>
              <w:pStyle w:val="Dates"/>
              <w:jc w:val="left"/>
              <w:rPr>
                <w:sz w:val="22"/>
                <w:szCs w:val="22"/>
              </w:rPr>
            </w:pPr>
          </w:p>
          <w:p w14:paraId="48D10549" w14:textId="77777777" w:rsidR="00E577F9" w:rsidRDefault="00E577F9" w:rsidP="00E577F9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69273A81" w14:textId="4CCBFDB6" w:rsidR="006179EE" w:rsidRPr="003F467F" w:rsidRDefault="006179EE" w:rsidP="00E577F9">
            <w:pPr>
              <w:jc w:val="center"/>
              <w:rPr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Neighbor Care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56C2B4A" w14:textId="77777777" w:rsidR="00EA415B" w:rsidRPr="003F467F" w:rsidRDefault="00E53328">
            <w:pPr>
              <w:pStyle w:val="Dates"/>
              <w:rPr>
                <w:b/>
                <w:bCs/>
                <w:color w:val="FF0000"/>
                <w:sz w:val="22"/>
                <w:szCs w:val="22"/>
              </w:rPr>
            </w:pPr>
            <w:r w:rsidRPr="003F467F">
              <w:rPr>
                <w:b/>
                <w:bCs/>
                <w:color w:val="FF0000"/>
                <w:sz w:val="22"/>
                <w:szCs w:val="22"/>
              </w:rPr>
              <w:t>9</w:t>
            </w:r>
          </w:p>
          <w:p w14:paraId="08D25780" w14:textId="087374F6" w:rsidR="00405673" w:rsidRPr="003F467F" w:rsidRDefault="00405673" w:rsidP="0007596F">
            <w:pPr>
              <w:shd w:val="clear" w:color="auto" w:fill="FFFF00"/>
              <w:jc w:val="center"/>
              <w:rPr>
                <w:rFonts w:ascii="Aharoni" w:hAnsi="Aharoni" w:cs="Aharoni"/>
                <w:b/>
                <w:bCs/>
                <w:sz w:val="22"/>
                <w:szCs w:val="22"/>
              </w:rPr>
            </w:pPr>
            <w:r w:rsidRPr="003F467F">
              <w:rPr>
                <w:rFonts w:ascii="Aharoni" w:hAnsi="Aharoni" w:cs="Aharoni" w:hint="cs"/>
                <w:b/>
                <w:bCs/>
                <w:sz w:val="22"/>
                <w:szCs w:val="22"/>
              </w:rPr>
              <w:t>Moving Forward Gas Cards Giveaway</w:t>
            </w:r>
          </w:p>
          <w:p w14:paraId="347523F8" w14:textId="77777777" w:rsidR="000A6F8D" w:rsidRDefault="00405673" w:rsidP="00405673">
            <w:pPr>
              <w:shd w:val="clear" w:color="auto" w:fill="FFFF00"/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Location:</w:t>
            </w:r>
            <w:r w:rsidR="000A6F8D">
              <w:rPr>
                <w:b/>
                <w:bCs/>
                <w:sz w:val="22"/>
                <w:szCs w:val="22"/>
              </w:rPr>
              <w:t xml:space="preserve"> Shell Station </w:t>
            </w:r>
          </w:p>
          <w:p w14:paraId="505AC254" w14:textId="0CF1B6D1" w:rsidR="00405673" w:rsidRPr="003F467F" w:rsidRDefault="000A6F8D" w:rsidP="00405673">
            <w:pPr>
              <w:shd w:val="clear" w:color="auto" w:fill="FFFF0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800 3</w:t>
            </w:r>
            <w:r w:rsidRPr="000A6F8D">
              <w:rPr>
                <w:b/>
                <w:bCs/>
                <w:sz w:val="22"/>
                <w:szCs w:val="22"/>
                <w:vertAlign w:val="superscript"/>
              </w:rPr>
              <w:t>rd</w:t>
            </w:r>
            <w:r>
              <w:rPr>
                <w:b/>
                <w:bCs/>
                <w:sz w:val="22"/>
                <w:szCs w:val="22"/>
              </w:rPr>
              <w:t xml:space="preserve"> Ave. W.</w:t>
            </w:r>
          </w:p>
          <w:p w14:paraId="5C8D4A2A" w14:textId="4B546AD6" w:rsidR="00405673" w:rsidRPr="003F467F" w:rsidRDefault="00405673" w:rsidP="00405673">
            <w:pPr>
              <w:shd w:val="clear" w:color="auto" w:fill="FFFF00"/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Tape Measure Team</w:t>
            </w:r>
          </w:p>
          <w:p w14:paraId="42614377" w14:textId="17916607" w:rsidR="00405673" w:rsidRPr="003F467F" w:rsidRDefault="00405673" w:rsidP="00405673">
            <w:pPr>
              <w:shd w:val="clear" w:color="auto" w:fill="FFFF00"/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Lead:</w:t>
            </w:r>
            <w:r w:rsidR="00141C57">
              <w:rPr>
                <w:b/>
                <w:bCs/>
                <w:sz w:val="22"/>
                <w:szCs w:val="22"/>
              </w:rPr>
              <w:t xml:space="preserve"> </w:t>
            </w:r>
            <w:r w:rsidR="00C40E0F">
              <w:rPr>
                <w:b/>
                <w:bCs/>
                <w:sz w:val="22"/>
                <w:szCs w:val="22"/>
              </w:rPr>
              <w:t>Shellie Layne</w:t>
            </w:r>
            <w:r w:rsidR="004C2886">
              <w:rPr>
                <w:b/>
                <w:bCs/>
                <w:sz w:val="22"/>
                <w:szCs w:val="22"/>
              </w:rPr>
              <w:t xml:space="preserve"> </w:t>
            </w:r>
          </w:p>
          <w:p w14:paraId="20FC5AA1" w14:textId="3A772BA6" w:rsidR="006179EE" w:rsidRPr="003F467F" w:rsidRDefault="006179EE" w:rsidP="006179E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4848" w14:textId="77777777" w:rsidR="00EA415B" w:rsidRPr="003F467F" w:rsidRDefault="00E53328">
            <w:pPr>
              <w:pStyle w:val="Dates"/>
              <w:rPr>
                <w:sz w:val="22"/>
                <w:szCs w:val="22"/>
              </w:rPr>
            </w:pPr>
            <w:r w:rsidRPr="003F467F">
              <w:rPr>
                <w:sz w:val="22"/>
                <w:szCs w:val="22"/>
              </w:rPr>
              <w:t>10</w:t>
            </w:r>
          </w:p>
          <w:p w14:paraId="28EE9278" w14:textId="77777777" w:rsidR="006179EE" w:rsidRPr="003F467F" w:rsidRDefault="006179EE" w:rsidP="006179EE">
            <w:pPr>
              <w:pStyle w:val="Dates"/>
              <w:jc w:val="left"/>
              <w:rPr>
                <w:b/>
                <w:bCs/>
                <w:sz w:val="22"/>
                <w:szCs w:val="22"/>
              </w:rPr>
            </w:pPr>
          </w:p>
          <w:p w14:paraId="2FB84F6E" w14:textId="77777777" w:rsidR="00E577F9" w:rsidRDefault="00E577F9" w:rsidP="00E577F9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0C2D9E52" w14:textId="799A4E3C" w:rsidR="006179EE" w:rsidRPr="003F467F" w:rsidRDefault="006179EE" w:rsidP="00E577F9">
            <w:pPr>
              <w:jc w:val="center"/>
              <w:rPr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Give A Sweet Treat to</w:t>
            </w:r>
            <w:r w:rsidRPr="003F467F">
              <w:rPr>
                <w:sz w:val="22"/>
                <w:szCs w:val="22"/>
              </w:rPr>
              <w:t xml:space="preserve"> </w:t>
            </w:r>
            <w:r w:rsidRPr="003F467F">
              <w:rPr>
                <w:b/>
                <w:bCs/>
                <w:sz w:val="22"/>
                <w:szCs w:val="22"/>
              </w:rPr>
              <w:t>a Coworker or Friend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D5F90D2" w14:textId="77777777" w:rsidR="00EA415B" w:rsidRPr="003F467F" w:rsidRDefault="00E53328">
            <w:pPr>
              <w:pStyle w:val="Dates"/>
              <w:rPr>
                <w:b/>
                <w:bCs/>
                <w:color w:val="FF0000"/>
                <w:sz w:val="22"/>
                <w:szCs w:val="22"/>
              </w:rPr>
            </w:pPr>
            <w:r w:rsidRPr="003F467F">
              <w:rPr>
                <w:b/>
                <w:bCs/>
                <w:color w:val="FF0000"/>
                <w:sz w:val="22"/>
                <w:szCs w:val="22"/>
              </w:rPr>
              <w:t>11</w:t>
            </w:r>
          </w:p>
          <w:p w14:paraId="468EBB57" w14:textId="77777777" w:rsidR="00EC5C15" w:rsidRPr="003F467F" w:rsidRDefault="00EC5C15" w:rsidP="008203EE">
            <w:pPr>
              <w:pStyle w:val="Dates"/>
              <w:jc w:val="left"/>
              <w:rPr>
                <w:rFonts w:ascii="Aharoni" w:hAnsi="Aharoni" w:cs="Aharoni"/>
                <w:b/>
                <w:bCs/>
                <w:color w:val="auto"/>
                <w:sz w:val="22"/>
                <w:szCs w:val="22"/>
              </w:rPr>
            </w:pPr>
          </w:p>
          <w:p w14:paraId="5CC8357B" w14:textId="78CF5F7A" w:rsidR="0069238A" w:rsidRPr="003F467F" w:rsidRDefault="006179EE" w:rsidP="0007596F">
            <w:pPr>
              <w:pStyle w:val="Dates"/>
              <w:jc w:val="center"/>
              <w:rPr>
                <w:rFonts w:ascii="Aharoni" w:hAnsi="Aharoni" w:cs="Aharoni"/>
                <w:b/>
                <w:bCs/>
                <w:color w:val="auto"/>
                <w:sz w:val="22"/>
                <w:szCs w:val="22"/>
              </w:rPr>
            </w:pPr>
            <w:r w:rsidRPr="003F467F">
              <w:rPr>
                <w:rFonts w:ascii="Aharoni" w:hAnsi="Aharoni" w:cs="Aharoni" w:hint="cs"/>
                <w:b/>
                <w:bCs/>
                <w:color w:val="auto"/>
                <w:sz w:val="22"/>
                <w:szCs w:val="22"/>
              </w:rPr>
              <w:t xml:space="preserve">A Home for Me </w:t>
            </w:r>
            <w:r w:rsidR="0069238A" w:rsidRPr="003F467F">
              <w:rPr>
                <w:rFonts w:ascii="Aharoni" w:hAnsi="Aharoni" w:cs="Aharoni" w:hint="cs"/>
                <w:b/>
                <w:bCs/>
                <w:color w:val="auto"/>
                <w:sz w:val="22"/>
                <w:szCs w:val="22"/>
              </w:rPr>
              <w:t xml:space="preserve">Homeless </w:t>
            </w:r>
            <w:r w:rsidRPr="003F467F">
              <w:rPr>
                <w:rFonts w:ascii="Aharoni" w:hAnsi="Aharoni" w:cs="Aharoni" w:hint="cs"/>
                <w:b/>
                <w:bCs/>
                <w:color w:val="auto"/>
                <w:sz w:val="22"/>
                <w:szCs w:val="22"/>
              </w:rPr>
              <w:t>B</w:t>
            </w:r>
            <w:r w:rsidR="0069238A" w:rsidRPr="003F467F">
              <w:rPr>
                <w:rFonts w:ascii="Aharoni" w:hAnsi="Aharoni" w:cs="Aharoni" w:hint="cs"/>
                <w:b/>
                <w:bCs/>
                <w:color w:val="auto"/>
                <w:sz w:val="22"/>
                <w:szCs w:val="22"/>
              </w:rPr>
              <w:t xml:space="preserve">ackpack </w:t>
            </w:r>
            <w:r w:rsidRPr="003F467F">
              <w:rPr>
                <w:rFonts w:ascii="Aharoni" w:hAnsi="Aharoni" w:cs="Aharoni" w:hint="cs"/>
                <w:b/>
                <w:bCs/>
                <w:color w:val="auto"/>
                <w:sz w:val="22"/>
                <w:szCs w:val="22"/>
              </w:rPr>
              <w:t>G</w:t>
            </w:r>
            <w:r w:rsidR="0069238A" w:rsidRPr="003F467F">
              <w:rPr>
                <w:rFonts w:ascii="Aharoni" w:hAnsi="Aharoni" w:cs="Aharoni" w:hint="cs"/>
                <w:b/>
                <w:bCs/>
                <w:color w:val="auto"/>
                <w:sz w:val="22"/>
                <w:szCs w:val="22"/>
              </w:rPr>
              <w:t>iveaway</w:t>
            </w:r>
          </w:p>
          <w:p w14:paraId="6D599AC2" w14:textId="009382B7" w:rsidR="00405673" w:rsidRPr="003F467F" w:rsidRDefault="00405673" w:rsidP="008203EE">
            <w:pPr>
              <w:pStyle w:val="Dates"/>
              <w:jc w:val="left"/>
              <w:rPr>
                <w:b/>
                <w:bCs/>
                <w:color w:val="auto"/>
                <w:sz w:val="22"/>
                <w:szCs w:val="22"/>
              </w:rPr>
            </w:pPr>
            <w:r w:rsidRPr="003F467F">
              <w:rPr>
                <w:b/>
                <w:bCs/>
                <w:color w:val="auto"/>
                <w:sz w:val="22"/>
                <w:szCs w:val="22"/>
              </w:rPr>
              <w:t>Location:TBD</w:t>
            </w:r>
          </w:p>
          <w:p w14:paraId="360A5A55" w14:textId="18739CAB" w:rsidR="00405673" w:rsidRPr="003F467F" w:rsidRDefault="00405673" w:rsidP="008203EE">
            <w:pPr>
              <w:pStyle w:val="Dates"/>
              <w:jc w:val="left"/>
              <w:rPr>
                <w:b/>
                <w:bCs/>
                <w:color w:val="auto"/>
                <w:sz w:val="22"/>
                <w:szCs w:val="22"/>
              </w:rPr>
            </w:pPr>
            <w:r w:rsidRPr="003F467F">
              <w:rPr>
                <w:b/>
                <w:bCs/>
                <w:color w:val="auto"/>
                <w:sz w:val="22"/>
                <w:szCs w:val="22"/>
              </w:rPr>
              <w:t>Hard Hat Team</w:t>
            </w:r>
          </w:p>
          <w:p w14:paraId="4D1F5C5F" w14:textId="750AC418" w:rsidR="00405673" w:rsidRPr="003F467F" w:rsidRDefault="00405673" w:rsidP="008203EE">
            <w:pPr>
              <w:pStyle w:val="Dates"/>
              <w:jc w:val="left"/>
              <w:rPr>
                <w:b/>
                <w:bCs/>
                <w:color w:val="auto"/>
                <w:sz w:val="22"/>
                <w:szCs w:val="22"/>
              </w:rPr>
            </w:pPr>
            <w:r w:rsidRPr="003F467F">
              <w:rPr>
                <w:b/>
                <w:bCs/>
                <w:color w:val="auto"/>
                <w:sz w:val="22"/>
                <w:szCs w:val="22"/>
              </w:rPr>
              <w:t>Lead:</w:t>
            </w:r>
            <w:r w:rsidR="00D61355">
              <w:rPr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3F467F">
              <w:rPr>
                <w:b/>
                <w:bCs/>
                <w:color w:val="auto"/>
                <w:sz w:val="22"/>
                <w:szCs w:val="22"/>
              </w:rPr>
              <w:t>Harvey Jones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F1B4697" w14:textId="77777777" w:rsidR="00EA415B" w:rsidRPr="00E57606" w:rsidRDefault="00E53328">
            <w:pPr>
              <w:pStyle w:val="Dates"/>
              <w:rPr>
                <w:b/>
                <w:bCs/>
                <w:color w:val="FF0000"/>
                <w:sz w:val="22"/>
                <w:szCs w:val="22"/>
              </w:rPr>
            </w:pPr>
            <w:r w:rsidRPr="00E57606">
              <w:rPr>
                <w:b/>
                <w:bCs/>
                <w:color w:val="FF0000"/>
                <w:sz w:val="22"/>
                <w:szCs w:val="22"/>
              </w:rPr>
              <w:t>12</w:t>
            </w:r>
          </w:p>
          <w:p w14:paraId="34089A34" w14:textId="5D87BDDB" w:rsidR="00E577F9" w:rsidRDefault="006179EE" w:rsidP="0007596F">
            <w:pPr>
              <w:shd w:val="clear" w:color="auto" w:fill="FFFF00"/>
              <w:jc w:val="center"/>
              <w:rPr>
                <w:b/>
                <w:bCs/>
                <w:sz w:val="22"/>
                <w:szCs w:val="22"/>
              </w:rPr>
            </w:pPr>
            <w:r w:rsidRPr="003F467F">
              <w:rPr>
                <w:rFonts w:ascii="Aharoni" w:hAnsi="Aharoni" w:cs="Aharoni" w:hint="cs"/>
                <w:b/>
                <w:bCs/>
                <w:sz w:val="22"/>
                <w:szCs w:val="22"/>
              </w:rPr>
              <w:t>Building Legacy Legal Wills</w:t>
            </w:r>
            <w:r w:rsidR="00405673" w:rsidRPr="003F467F">
              <w:rPr>
                <w:rFonts w:ascii="Aharoni" w:hAnsi="Aharoni" w:cs="Aharoni" w:hint="cs"/>
                <w:b/>
                <w:bCs/>
                <w:sz w:val="22"/>
                <w:szCs w:val="22"/>
              </w:rPr>
              <w:t>/POA</w:t>
            </w:r>
          </w:p>
          <w:p w14:paraId="19BE94C7" w14:textId="02AC1887" w:rsidR="00E577F9" w:rsidRDefault="00E577F9" w:rsidP="00741B57">
            <w:pPr>
              <w:shd w:val="clear" w:color="auto" w:fill="FFFF0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 am – 2 pm</w:t>
            </w:r>
          </w:p>
          <w:p w14:paraId="6D0B00F1" w14:textId="4ABC5C0B" w:rsidR="00EC5C15" w:rsidRPr="003F467F" w:rsidRDefault="006179EE" w:rsidP="00741B57">
            <w:pPr>
              <w:shd w:val="clear" w:color="auto" w:fill="FFFF00"/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 xml:space="preserve">Oxmoor </w:t>
            </w:r>
            <w:r w:rsidR="0040798B">
              <w:rPr>
                <w:b/>
                <w:bCs/>
                <w:sz w:val="22"/>
                <w:szCs w:val="22"/>
              </w:rPr>
              <w:t>VCC</w:t>
            </w:r>
            <w:r w:rsidR="00E577F9">
              <w:rPr>
                <w:b/>
                <w:bCs/>
                <w:sz w:val="22"/>
                <w:szCs w:val="22"/>
              </w:rPr>
              <w:t xml:space="preserve"> </w:t>
            </w:r>
            <w:r w:rsidRPr="003F467F">
              <w:rPr>
                <w:b/>
                <w:bCs/>
                <w:sz w:val="22"/>
                <w:szCs w:val="22"/>
              </w:rPr>
              <w:t>1992 Oxmoor Road 35211</w:t>
            </w:r>
          </w:p>
          <w:p w14:paraId="175AFFCF" w14:textId="4327E863" w:rsidR="00405673" w:rsidRPr="003F467F" w:rsidRDefault="00405673" w:rsidP="00741B57">
            <w:pPr>
              <w:shd w:val="clear" w:color="auto" w:fill="FFFF00"/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Screwdriver Team</w:t>
            </w:r>
          </w:p>
          <w:p w14:paraId="5FD1CEE1" w14:textId="4003DE94" w:rsidR="00405673" w:rsidRPr="003F467F" w:rsidRDefault="00405673" w:rsidP="00741B57">
            <w:pPr>
              <w:shd w:val="clear" w:color="auto" w:fill="FFFF00"/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Lead:</w:t>
            </w:r>
            <w:r w:rsidR="00C24597">
              <w:rPr>
                <w:b/>
                <w:bCs/>
                <w:sz w:val="22"/>
                <w:szCs w:val="22"/>
              </w:rPr>
              <w:t xml:space="preserve"> </w:t>
            </w:r>
            <w:r w:rsidRPr="003F467F">
              <w:rPr>
                <w:b/>
                <w:bCs/>
                <w:sz w:val="22"/>
                <w:szCs w:val="22"/>
              </w:rPr>
              <w:t>Brantley</w:t>
            </w:r>
            <w:r w:rsidR="00C24597">
              <w:rPr>
                <w:b/>
                <w:bCs/>
                <w:sz w:val="22"/>
                <w:szCs w:val="22"/>
              </w:rPr>
              <w:t xml:space="preserve"> </w:t>
            </w:r>
            <w:r w:rsidRPr="003F467F">
              <w:rPr>
                <w:b/>
                <w:bCs/>
                <w:sz w:val="22"/>
                <w:szCs w:val="22"/>
              </w:rPr>
              <w:t>&amp; Burrell</w:t>
            </w:r>
          </w:p>
          <w:p w14:paraId="47278546" w14:textId="641B1C58" w:rsidR="006179EE" w:rsidRPr="003F467F" w:rsidRDefault="006179EE" w:rsidP="006179EE">
            <w:pPr>
              <w:rPr>
                <w:sz w:val="22"/>
                <w:szCs w:val="22"/>
              </w:rPr>
            </w:pPr>
          </w:p>
        </w:tc>
      </w:tr>
      <w:tr w:rsidR="00E75905" w:rsidRPr="003F467F" w14:paraId="41DB2E65" w14:textId="77777777" w:rsidTr="003C4B5C">
        <w:trPr>
          <w:cantSplit/>
          <w:trHeight w:hRule="exact" w:val="3151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5BB1207" w14:textId="77777777" w:rsidR="00E75905" w:rsidRPr="003F467F" w:rsidRDefault="00E75905" w:rsidP="00E75905">
            <w:pPr>
              <w:pStyle w:val="Dates"/>
              <w:rPr>
                <w:b/>
                <w:bCs/>
                <w:color w:val="FF0000"/>
                <w:sz w:val="22"/>
                <w:szCs w:val="22"/>
              </w:rPr>
            </w:pPr>
            <w:r w:rsidRPr="003F467F">
              <w:rPr>
                <w:b/>
                <w:bCs/>
                <w:color w:val="FF0000"/>
                <w:sz w:val="22"/>
                <w:szCs w:val="22"/>
              </w:rPr>
              <w:t>13</w:t>
            </w:r>
          </w:p>
          <w:p w14:paraId="3169899B" w14:textId="1FBA2094" w:rsidR="00E75905" w:rsidRDefault="00E75905" w:rsidP="00E75905">
            <w:pPr>
              <w:shd w:val="clear" w:color="auto" w:fill="FFFF00"/>
              <w:jc w:val="center"/>
              <w:rPr>
                <w:rFonts w:ascii="Aharoni" w:hAnsi="Aharoni" w:cs="Aharoni"/>
                <w:b/>
                <w:bCs/>
                <w:sz w:val="22"/>
                <w:szCs w:val="22"/>
              </w:rPr>
            </w:pPr>
            <w:r w:rsidRPr="003F467F">
              <w:rPr>
                <w:rFonts w:ascii="Aharoni" w:hAnsi="Aharoni" w:cs="Aharoni" w:hint="cs"/>
                <w:b/>
                <w:bCs/>
                <w:sz w:val="22"/>
                <w:szCs w:val="22"/>
              </w:rPr>
              <w:t>Grocery Gift Cards</w:t>
            </w:r>
          </w:p>
          <w:p w14:paraId="42808477" w14:textId="22E08D97" w:rsidR="00E75905" w:rsidRPr="003F467F" w:rsidRDefault="00E75905" w:rsidP="00E75905">
            <w:pPr>
              <w:shd w:val="clear" w:color="auto" w:fill="FFFF00"/>
              <w:jc w:val="center"/>
              <w:rPr>
                <w:rFonts w:ascii="Aharoni" w:hAnsi="Aharoni" w:cs="Aharoni"/>
                <w:b/>
                <w:bCs/>
                <w:sz w:val="22"/>
                <w:szCs w:val="22"/>
              </w:rPr>
            </w:pPr>
            <w:r>
              <w:rPr>
                <w:rFonts w:ascii="Aharoni" w:hAnsi="Aharoni" w:cs="Aharoni"/>
                <w:b/>
                <w:bCs/>
                <w:sz w:val="22"/>
                <w:szCs w:val="22"/>
              </w:rPr>
              <w:t>11 am – 1 pm</w:t>
            </w:r>
          </w:p>
          <w:p w14:paraId="59B9E889" w14:textId="12D6DDEE" w:rsidR="00E75905" w:rsidRPr="003F467F" w:rsidRDefault="00E75905" w:rsidP="00E75905">
            <w:pPr>
              <w:shd w:val="clear" w:color="auto" w:fill="FFFF00"/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Publix</w:t>
            </w:r>
            <w:r>
              <w:rPr>
                <w:b/>
                <w:bCs/>
                <w:sz w:val="22"/>
                <w:szCs w:val="22"/>
              </w:rPr>
              <w:t xml:space="preserve"> -  5150 Old Springville Rd. Pinson</w:t>
            </w:r>
          </w:p>
          <w:p w14:paraId="002DDE8B" w14:textId="336C0162" w:rsidR="00E75905" w:rsidRPr="003F467F" w:rsidRDefault="00E75905" w:rsidP="00E75905">
            <w:pPr>
              <w:shd w:val="clear" w:color="auto" w:fill="FFFF00"/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Leveler Team</w:t>
            </w:r>
          </w:p>
          <w:p w14:paraId="40D5BF11" w14:textId="6F7EAAE8" w:rsidR="00E75905" w:rsidRPr="003F467F" w:rsidRDefault="00E75905" w:rsidP="00E75905">
            <w:pPr>
              <w:shd w:val="clear" w:color="auto" w:fill="FFFF00"/>
              <w:rPr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Lead:</w:t>
            </w:r>
            <w:r>
              <w:rPr>
                <w:b/>
                <w:bCs/>
                <w:sz w:val="22"/>
                <w:szCs w:val="22"/>
              </w:rPr>
              <w:t xml:space="preserve"> Clotele </w:t>
            </w:r>
            <w:r w:rsidRPr="003F467F">
              <w:rPr>
                <w:b/>
                <w:bCs/>
                <w:sz w:val="22"/>
                <w:szCs w:val="22"/>
                <w:shd w:val="clear" w:color="auto" w:fill="FFFF00"/>
              </w:rPr>
              <w:t>Brantley</w:t>
            </w:r>
            <w:r>
              <w:rPr>
                <w:b/>
                <w:bCs/>
                <w:sz w:val="22"/>
                <w:szCs w:val="22"/>
                <w:shd w:val="clear" w:color="auto" w:fill="FFFF00"/>
              </w:rPr>
              <w:t xml:space="preserve">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05A9CD4" w14:textId="77777777" w:rsidR="00E75905" w:rsidRPr="003F467F" w:rsidRDefault="00E75905" w:rsidP="00E75905">
            <w:pPr>
              <w:pStyle w:val="Dates"/>
              <w:rPr>
                <w:sz w:val="22"/>
                <w:szCs w:val="22"/>
              </w:rPr>
            </w:pPr>
            <w:r w:rsidRPr="003F467F">
              <w:rPr>
                <w:sz w:val="22"/>
                <w:szCs w:val="22"/>
              </w:rPr>
              <w:t>14</w:t>
            </w:r>
          </w:p>
          <w:p w14:paraId="3DBC5BDD" w14:textId="29AA01CB" w:rsidR="00E75905" w:rsidRPr="00E75905" w:rsidRDefault="00E75905" w:rsidP="003C4B5C">
            <w:pPr>
              <w:shd w:val="clear" w:color="auto" w:fill="FFFF00"/>
              <w:jc w:val="center"/>
              <w:rPr>
                <w:rFonts w:ascii="Aharoni" w:hAnsi="Aharoni" w:cs="Aharoni"/>
                <w:b/>
                <w:bCs/>
                <w:sz w:val="22"/>
                <w:szCs w:val="22"/>
              </w:rPr>
            </w:pPr>
            <w:r w:rsidRPr="00E75905">
              <w:rPr>
                <w:rFonts w:ascii="Aharoni" w:hAnsi="Aharoni" w:cs="Aharoni" w:hint="cs"/>
                <w:b/>
                <w:bCs/>
                <w:sz w:val="22"/>
                <w:szCs w:val="22"/>
              </w:rPr>
              <w:t>Gift Baskets Delivery</w:t>
            </w:r>
          </w:p>
          <w:p w14:paraId="699BDF6D" w14:textId="03872137" w:rsidR="00E75905" w:rsidRDefault="00E75905" w:rsidP="003C4B5C">
            <w:pPr>
              <w:shd w:val="clear" w:color="auto" w:fill="FFFF00"/>
              <w:jc w:val="center"/>
              <w:rPr>
                <w:rFonts w:cs="Aharoni"/>
                <w:b/>
                <w:bCs/>
                <w:sz w:val="22"/>
                <w:szCs w:val="22"/>
              </w:rPr>
            </w:pPr>
            <w:r>
              <w:rPr>
                <w:rFonts w:cs="Aharoni"/>
                <w:b/>
                <w:bCs/>
                <w:sz w:val="22"/>
                <w:szCs w:val="22"/>
              </w:rPr>
              <w:t>VA 11 am</w:t>
            </w:r>
            <w:r w:rsidRPr="00E75905">
              <w:rPr>
                <w:rFonts w:cs="Aharoni"/>
                <w:b/>
                <w:bCs/>
                <w:sz w:val="22"/>
                <w:szCs w:val="22"/>
              </w:rPr>
              <w:t xml:space="preserve"> </w:t>
            </w:r>
            <w:r w:rsidR="00994F9B">
              <w:rPr>
                <w:rFonts w:cs="Aharoni"/>
                <w:b/>
                <w:bCs/>
                <w:sz w:val="22"/>
                <w:szCs w:val="22"/>
              </w:rPr>
              <w:t>&amp;</w:t>
            </w:r>
          </w:p>
          <w:p w14:paraId="7211E35D" w14:textId="655DF98D" w:rsidR="00994F9B" w:rsidRDefault="00994F9B" w:rsidP="003C4B5C">
            <w:pPr>
              <w:shd w:val="clear" w:color="auto" w:fill="FFFF00"/>
              <w:jc w:val="center"/>
              <w:rPr>
                <w:rFonts w:cs="Aharoni"/>
                <w:b/>
                <w:bCs/>
                <w:sz w:val="22"/>
                <w:szCs w:val="22"/>
              </w:rPr>
            </w:pPr>
            <w:r w:rsidRPr="00E75905">
              <w:rPr>
                <w:rFonts w:cs="Aharoni"/>
                <w:b/>
                <w:bCs/>
                <w:sz w:val="22"/>
                <w:szCs w:val="22"/>
              </w:rPr>
              <w:t>UAB</w:t>
            </w:r>
            <w:r>
              <w:rPr>
                <w:rFonts w:cs="Aharoni"/>
                <w:b/>
                <w:bCs/>
                <w:sz w:val="22"/>
                <w:szCs w:val="22"/>
              </w:rPr>
              <w:t xml:space="preserve"> 1 pm  </w:t>
            </w:r>
          </w:p>
          <w:p w14:paraId="17E955BD" w14:textId="4F2B34AA" w:rsidR="00E75905" w:rsidRDefault="00E75905" w:rsidP="003C4B5C">
            <w:pPr>
              <w:shd w:val="clear" w:color="auto" w:fill="FFFF00"/>
              <w:jc w:val="center"/>
              <w:rPr>
                <w:rFonts w:cs="Aharoni"/>
                <w:b/>
                <w:bCs/>
                <w:sz w:val="22"/>
                <w:szCs w:val="22"/>
              </w:rPr>
            </w:pPr>
            <w:r w:rsidRPr="00E75905">
              <w:rPr>
                <w:rFonts w:cs="Aharoni"/>
                <w:b/>
                <w:bCs/>
                <w:sz w:val="22"/>
                <w:szCs w:val="22"/>
              </w:rPr>
              <w:t>First Responders</w:t>
            </w:r>
          </w:p>
          <w:p w14:paraId="479041F0" w14:textId="74EE7825" w:rsidR="00F25EA7" w:rsidRPr="00E75905" w:rsidRDefault="00F25EA7" w:rsidP="003C4B5C">
            <w:pPr>
              <w:shd w:val="clear" w:color="auto" w:fill="FFFF00"/>
              <w:jc w:val="center"/>
              <w:rPr>
                <w:rFonts w:cs="Aharoni"/>
                <w:b/>
                <w:bCs/>
                <w:sz w:val="22"/>
                <w:szCs w:val="22"/>
              </w:rPr>
            </w:pPr>
            <w:r>
              <w:rPr>
                <w:rFonts w:cs="Aharoni"/>
                <w:b/>
                <w:bCs/>
                <w:sz w:val="22"/>
                <w:szCs w:val="22"/>
              </w:rPr>
              <w:t>Protractors &amp; Compasses</w:t>
            </w:r>
          </w:p>
          <w:p w14:paraId="2D972178" w14:textId="0D4703D3" w:rsidR="00E75905" w:rsidRPr="00E75905" w:rsidRDefault="00E75905" w:rsidP="003C4B5C">
            <w:pPr>
              <w:shd w:val="clear" w:color="auto" w:fill="FFFF00"/>
              <w:jc w:val="center"/>
              <w:rPr>
                <w:rFonts w:cs="Aharoni"/>
                <w:b/>
                <w:bCs/>
                <w:sz w:val="22"/>
                <w:szCs w:val="22"/>
              </w:rPr>
            </w:pPr>
            <w:r w:rsidRPr="00E75905">
              <w:rPr>
                <w:rFonts w:cs="Aharoni"/>
                <w:b/>
                <w:bCs/>
                <w:sz w:val="22"/>
                <w:szCs w:val="22"/>
              </w:rPr>
              <w:t>Lead:</w:t>
            </w:r>
          </w:p>
          <w:p w14:paraId="4243D3B0" w14:textId="6ACCB949" w:rsidR="00E75905" w:rsidRPr="00E75905" w:rsidRDefault="00E75905" w:rsidP="003C4B5C">
            <w:pPr>
              <w:shd w:val="clear" w:color="auto" w:fill="FFFF00"/>
              <w:jc w:val="center"/>
              <w:rPr>
                <w:rFonts w:cs="Aharoni"/>
                <w:b/>
                <w:bCs/>
                <w:sz w:val="22"/>
                <w:szCs w:val="22"/>
              </w:rPr>
            </w:pPr>
            <w:r w:rsidRPr="00E75905">
              <w:rPr>
                <w:rFonts w:cs="Aharoni"/>
                <w:b/>
                <w:bCs/>
                <w:sz w:val="22"/>
                <w:szCs w:val="22"/>
              </w:rPr>
              <w:t>Hattie Smith</w:t>
            </w:r>
          </w:p>
          <w:p w14:paraId="3A11AF06" w14:textId="77777777" w:rsidR="00E75905" w:rsidRPr="00E75905" w:rsidRDefault="00E75905" w:rsidP="003C4B5C">
            <w:pPr>
              <w:shd w:val="clear" w:color="auto" w:fill="FFFF00"/>
              <w:jc w:val="center"/>
              <w:rPr>
                <w:sz w:val="22"/>
                <w:szCs w:val="22"/>
              </w:rPr>
            </w:pPr>
          </w:p>
          <w:p w14:paraId="630FBB9A" w14:textId="40A97786" w:rsidR="00E75905" w:rsidRPr="003F467F" w:rsidRDefault="00E75905" w:rsidP="00E759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D49F109" w14:textId="77777777" w:rsidR="00E75905" w:rsidRPr="003F467F" w:rsidRDefault="00E75905" w:rsidP="00E75905">
            <w:pPr>
              <w:pStyle w:val="Dates"/>
              <w:rPr>
                <w:b/>
                <w:bCs/>
                <w:color w:val="FF0000"/>
                <w:sz w:val="22"/>
                <w:szCs w:val="22"/>
              </w:rPr>
            </w:pPr>
            <w:r w:rsidRPr="003F467F">
              <w:rPr>
                <w:b/>
                <w:bCs/>
                <w:color w:val="FF0000"/>
                <w:sz w:val="22"/>
                <w:szCs w:val="22"/>
              </w:rPr>
              <w:t>15</w:t>
            </w:r>
          </w:p>
          <w:p w14:paraId="46D49386" w14:textId="77777777" w:rsidR="00E75905" w:rsidRDefault="00E75905" w:rsidP="00E75905">
            <w:pPr>
              <w:rPr>
                <w:b/>
                <w:bCs/>
                <w:sz w:val="22"/>
                <w:szCs w:val="22"/>
              </w:rPr>
            </w:pPr>
            <w:r w:rsidRPr="003F467F">
              <w:rPr>
                <w:rFonts w:ascii="Aharoni" w:hAnsi="Aharoni" w:cs="Aharoni" w:hint="cs"/>
                <w:b/>
                <w:bCs/>
                <w:sz w:val="22"/>
                <w:szCs w:val="22"/>
              </w:rPr>
              <w:t>Lunch on Us</w:t>
            </w:r>
            <w:r w:rsidRPr="003F467F">
              <w:rPr>
                <w:b/>
                <w:bCs/>
                <w:sz w:val="22"/>
                <w:szCs w:val="22"/>
              </w:rPr>
              <w:t xml:space="preserve"> </w:t>
            </w:r>
          </w:p>
          <w:p w14:paraId="14A897AE" w14:textId="22CFAB6E" w:rsidR="00E75905" w:rsidRDefault="00E75905" w:rsidP="00E7590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 am-2 pm</w:t>
            </w:r>
          </w:p>
          <w:p w14:paraId="5A79A0AD" w14:textId="642C5AE9" w:rsidR="00E75905" w:rsidRPr="003F467F" w:rsidRDefault="00E75905" w:rsidP="00E75905">
            <w:pPr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Heritage McDonald’s</w:t>
            </w:r>
          </w:p>
          <w:p w14:paraId="4852C820" w14:textId="77777777" w:rsidR="00E75905" w:rsidRPr="003F467F" w:rsidRDefault="00E75905" w:rsidP="00E75905">
            <w:pPr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801 Dennison Ave 35211</w:t>
            </w:r>
          </w:p>
          <w:p w14:paraId="6FD76E02" w14:textId="77777777" w:rsidR="00E75905" w:rsidRPr="003F467F" w:rsidRDefault="00E75905" w:rsidP="00E75905">
            <w:pPr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The Safety Glasses Team</w:t>
            </w:r>
          </w:p>
          <w:p w14:paraId="6D9CE746" w14:textId="11434FC8" w:rsidR="00E75905" w:rsidRPr="00E57606" w:rsidRDefault="00E75905" w:rsidP="00E75905">
            <w:pPr>
              <w:rPr>
                <w:b/>
                <w:bCs/>
                <w:sz w:val="22"/>
                <w:szCs w:val="22"/>
              </w:rPr>
            </w:pPr>
            <w:r w:rsidRPr="00E57606">
              <w:rPr>
                <w:b/>
                <w:bCs/>
                <w:sz w:val="22"/>
                <w:szCs w:val="22"/>
              </w:rPr>
              <w:t>Lead:</w:t>
            </w:r>
            <w:r>
              <w:rPr>
                <w:b/>
                <w:bCs/>
                <w:sz w:val="22"/>
                <w:szCs w:val="22"/>
              </w:rPr>
              <w:t xml:space="preserve"> Valerie Price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9B24C9F" w14:textId="77777777" w:rsidR="00E75905" w:rsidRPr="003F467F" w:rsidRDefault="00E75905" w:rsidP="00E75905">
            <w:pPr>
              <w:pStyle w:val="Dates"/>
              <w:rPr>
                <w:sz w:val="22"/>
                <w:szCs w:val="22"/>
              </w:rPr>
            </w:pPr>
            <w:r w:rsidRPr="003F467F">
              <w:rPr>
                <w:sz w:val="22"/>
                <w:szCs w:val="22"/>
              </w:rPr>
              <w:t>14</w:t>
            </w:r>
          </w:p>
          <w:p w14:paraId="08323A05" w14:textId="77777777" w:rsidR="00E75905" w:rsidRPr="00E75905" w:rsidRDefault="00E75905" w:rsidP="00E75905">
            <w:pPr>
              <w:jc w:val="center"/>
              <w:rPr>
                <w:rFonts w:ascii="Aharoni" w:hAnsi="Aharoni" w:cs="Aharoni"/>
                <w:b/>
                <w:bCs/>
                <w:sz w:val="22"/>
                <w:szCs w:val="22"/>
              </w:rPr>
            </w:pPr>
            <w:r w:rsidRPr="003C4B5C">
              <w:rPr>
                <w:rFonts w:ascii="Aharoni" w:hAnsi="Aharoni" w:cs="Aharoni" w:hint="cs"/>
                <w:b/>
                <w:bCs/>
                <w:sz w:val="22"/>
                <w:szCs w:val="22"/>
                <w:shd w:val="clear" w:color="auto" w:fill="FFFF00"/>
              </w:rPr>
              <w:t>Gift</w:t>
            </w:r>
            <w:r w:rsidRPr="00E75905">
              <w:rPr>
                <w:rFonts w:ascii="Aharoni" w:hAnsi="Aharoni" w:cs="Aharoni" w:hint="cs"/>
                <w:b/>
                <w:bCs/>
                <w:sz w:val="22"/>
                <w:szCs w:val="22"/>
              </w:rPr>
              <w:t xml:space="preserve"> Baskets Delivery</w:t>
            </w:r>
          </w:p>
          <w:p w14:paraId="09E88585" w14:textId="01A2F935" w:rsidR="00E75905" w:rsidRPr="00E75905" w:rsidRDefault="00E75905" w:rsidP="00E75905">
            <w:pPr>
              <w:jc w:val="center"/>
              <w:rPr>
                <w:rFonts w:cs="Aharoni"/>
                <w:b/>
                <w:bCs/>
                <w:sz w:val="20"/>
                <w:szCs w:val="20"/>
              </w:rPr>
            </w:pPr>
            <w:r w:rsidRPr="00E75905">
              <w:rPr>
                <w:rFonts w:cs="Aharoni"/>
                <w:b/>
                <w:bCs/>
                <w:sz w:val="20"/>
                <w:szCs w:val="20"/>
              </w:rPr>
              <w:t>West Hills Rehab 11 am</w:t>
            </w:r>
          </w:p>
          <w:p w14:paraId="237B57C3" w14:textId="04E6CD6F" w:rsidR="00E75905" w:rsidRPr="00E75905" w:rsidRDefault="00E75905" w:rsidP="00E75905">
            <w:pPr>
              <w:jc w:val="center"/>
              <w:rPr>
                <w:rFonts w:cs="Aharoni"/>
                <w:b/>
                <w:bCs/>
                <w:sz w:val="20"/>
                <w:szCs w:val="20"/>
              </w:rPr>
            </w:pPr>
            <w:proofErr w:type="spellStart"/>
            <w:r w:rsidRPr="00E75905">
              <w:rPr>
                <w:rFonts w:cs="Aharoni"/>
                <w:b/>
                <w:bCs/>
                <w:sz w:val="20"/>
                <w:szCs w:val="20"/>
              </w:rPr>
              <w:t>B’ham</w:t>
            </w:r>
            <w:proofErr w:type="spellEnd"/>
            <w:r w:rsidRPr="00E75905">
              <w:rPr>
                <w:rFonts w:cs="Aharoni"/>
                <w:b/>
                <w:bCs/>
                <w:sz w:val="20"/>
                <w:szCs w:val="20"/>
              </w:rPr>
              <w:t xml:space="preserve"> E</w:t>
            </w:r>
            <w:r w:rsidR="00F25EA7">
              <w:rPr>
                <w:rFonts w:cs="Aharoni"/>
                <w:b/>
                <w:bCs/>
                <w:sz w:val="20"/>
                <w:szCs w:val="20"/>
              </w:rPr>
              <w:t xml:space="preserve">. </w:t>
            </w:r>
            <w:r w:rsidRPr="00E75905">
              <w:rPr>
                <w:rFonts w:cs="Aharoni"/>
                <w:b/>
                <w:bCs/>
                <w:sz w:val="20"/>
                <w:szCs w:val="20"/>
              </w:rPr>
              <w:t>Rehab 1 pm</w:t>
            </w:r>
          </w:p>
          <w:p w14:paraId="3856FF88" w14:textId="58F88C38" w:rsidR="00E75905" w:rsidRPr="00E75905" w:rsidRDefault="00E75905" w:rsidP="00E75905">
            <w:pPr>
              <w:jc w:val="center"/>
              <w:rPr>
                <w:rFonts w:cs="Aharoni"/>
                <w:b/>
                <w:bCs/>
                <w:sz w:val="20"/>
                <w:szCs w:val="20"/>
              </w:rPr>
            </w:pPr>
            <w:r>
              <w:rPr>
                <w:rFonts w:cs="Aharoni"/>
                <w:b/>
                <w:bCs/>
                <w:sz w:val="20"/>
                <w:szCs w:val="20"/>
              </w:rPr>
              <w:t>1</w:t>
            </w:r>
            <w:r w:rsidRPr="00E75905">
              <w:rPr>
                <w:rFonts w:cs="Aharoni"/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cs="Aharoni"/>
                <w:b/>
                <w:bCs/>
                <w:sz w:val="20"/>
                <w:szCs w:val="20"/>
              </w:rPr>
              <w:t xml:space="preserve"> </w:t>
            </w:r>
            <w:r w:rsidRPr="00E75905">
              <w:rPr>
                <w:rFonts w:cs="Aharoni"/>
                <w:b/>
                <w:bCs/>
                <w:sz w:val="20"/>
                <w:szCs w:val="20"/>
              </w:rPr>
              <w:t>Responders</w:t>
            </w:r>
            <w:r w:rsidR="00F25EA7">
              <w:rPr>
                <w:rFonts w:cs="Aharoni"/>
                <w:b/>
                <w:bCs/>
                <w:sz w:val="20"/>
                <w:szCs w:val="20"/>
              </w:rPr>
              <w:t xml:space="preserve"> Wrenches &amp; Trowels</w:t>
            </w:r>
          </w:p>
          <w:p w14:paraId="7C95D16E" w14:textId="77777777" w:rsidR="00E75905" w:rsidRPr="00E75905" w:rsidRDefault="00E75905" w:rsidP="00E75905">
            <w:pPr>
              <w:jc w:val="center"/>
              <w:rPr>
                <w:rFonts w:cs="Aharoni"/>
                <w:b/>
                <w:bCs/>
                <w:sz w:val="20"/>
                <w:szCs w:val="20"/>
              </w:rPr>
            </w:pPr>
            <w:r w:rsidRPr="00E75905">
              <w:rPr>
                <w:rFonts w:cs="Aharoni"/>
                <w:b/>
                <w:bCs/>
                <w:sz w:val="20"/>
                <w:szCs w:val="20"/>
              </w:rPr>
              <w:t>Lead:</w:t>
            </w:r>
          </w:p>
          <w:p w14:paraId="1A905EAD" w14:textId="77777777" w:rsidR="00E75905" w:rsidRPr="00E75905" w:rsidRDefault="00E75905" w:rsidP="00E75905">
            <w:pPr>
              <w:jc w:val="center"/>
              <w:rPr>
                <w:rFonts w:cs="Aharoni"/>
                <w:b/>
                <w:bCs/>
                <w:sz w:val="20"/>
                <w:szCs w:val="20"/>
              </w:rPr>
            </w:pPr>
            <w:r w:rsidRPr="00E75905">
              <w:rPr>
                <w:rFonts w:cs="Aharoni"/>
                <w:b/>
                <w:bCs/>
                <w:sz w:val="20"/>
                <w:szCs w:val="20"/>
              </w:rPr>
              <w:t>Hattie Smith</w:t>
            </w:r>
          </w:p>
          <w:p w14:paraId="37614A96" w14:textId="48FD54FD" w:rsidR="00E75905" w:rsidRPr="003F467F" w:rsidRDefault="00E75905" w:rsidP="00E759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3B072A8" w14:textId="77777777" w:rsidR="00E75905" w:rsidRPr="003F467F" w:rsidRDefault="00E75905" w:rsidP="00E75905">
            <w:pPr>
              <w:pStyle w:val="Dates"/>
              <w:shd w:val="clear" w:color="auto" w:fill="FFFF00"/>
              <w:rPr>
                <w:b/>
                <w:bCs/>
                <w:color w:val="FF0000"/>
                <w:sz w:val="22"/>
                <w:szCs w:val="22"/>
              </w:rPr>
            </w:pPr>
            <w:r w:rsidRPr="003F467F">
              <w:rPr>
                <w:b/>
                <w:bCs/>
                <w:color w:val="FF0000"/>
                <w:sz w:val="22"/>
                <w:szCs w:val="22"/>
              </w:rPr>
              <w:t>17</w:t>
            </w:r>
          </w:p>
          <w:p w14:paraId="790B4202" w14:textId="02160C31" w:rsidR="00E75905" w:rsidRDefault="00E75905" w:rsidP="00E75905">
            <w:pPr>
              <w:shd w:val="clear" w:color="auto" w:fill="FFFF00"/>
              <w:jc w:val="center"/>
              <w:rPr>
                <w:rFonts w:ascii="Aharoni" w:hAnsi="Aharoni" w:cs="Aharoni"/>
                <w:b/>
                <w:bCs/>
                <w:sz w:val="22"/>
                <w:szCs w:val="22"/>
              </w:rPr>
            </w:pPr>
            <w:r w:rsidRPr="003F467F">
              <w:rPr>
                <w:rFonts w:ascii="Aharoni" w:hAnsi="Aharoni" w:cs="Aharoni" w:hint="cs"/>
                <w:b/>
                <w:bCs/>
                <w:sz w:val="22"/>
                <w:szCs w:val="22"/>
              </w:rPr>
              <w:t>Bus Pass Give Away</w:t>
            </w:r>
          </w:p>
          <w:p w14:paraId="22DE6794" w14:textId="1EF94CC3" w:rsidR="00E75905" w:rsidRPr="003F467F" w:rsidRDefault="00E75905" w:rsidP="00E75905">
            <w:pPr>
              <w:shd w:val="clear" w:color="auto" w:fill="FFFF00"/>
              <w:jc w:val="center"/>
              <w:rPr>
                <w:rFonts w:ascii="Aharoni" w:hAnsi="Aharoni" w:cs="Aharoni"/>
                <w:b/>
                <w:bCs/>
                <w:sz w:val="22"/>
                <w:szCs w:val="22"/>
              </w:rPr>
            </w:pPr>
            <w:r>
              <w:rPr>
                <w:rFonts w:ascii="Aharoni" w:hAnsi="Aharoni" w:cs="Aharoni"/>
                <w:b/>
                <w:bCs/>
                <w:sz w:val="22"/>
                <w:szCs w:val="22"/>
              </w:rPr>
              <w:t>11 am – 2 pm</w:t>
            </w:r>
          </w:p>
          <w:p w14:paraId="7880743E" w14:textId="22ED1A5A" w:rsidR="00E75905" w:rsidRPr="003F467F" w:rsidRDefault="00E75905" w:rsidP="00E75905">
            <w:pPr>
              <w:shd w:val="clear" w:color="auto" w:fill="FFFF00"/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Location:TBD</w:t>
            </w:r>
          </w:p>
          <w:p w14:paraId="243174BA" w14:textId="5AD029BD" w:rsidR="00E75905" w:rsidRPr="003F467F" w:rsidRDefault="00E75905" w:rsidP="00E75905">
            <w:pPr>
              <w:shd w:val="clear" w:color="auto" w:fill="FFFF00"/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The Saw Team</w:t>
            </w:r>
          </w:p>
          <w:p w14:paraId="36B310E8" w14:textId="5A121E32" w:rsidR="00E75905" w:rsidRPr="003F467F" w:rsidRDefault="00E75905" w:rsidP="00E75905">
            <w:pPr>
              <w:shd w:val="clear" w:color="auto" w:fill="FFFF00"/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Lead:</w:t>
            </w:r>
            <w:r>
              <w:rPr>
                <w:b/>
                <w:bCs/>
                <w:sz w:val="22"/>
                <w:szCs w:val="22"/>
              </w:rPr>
              <w:t xml:space="preserve"> Jackie French</w:t>
            </w:r>
          </w:p>
          <w:p w14:paraId="2A773489" w14:textId="4E4ABC95" w:rsidR="00E75905" w:rsidRPr="003F467F" w:rsidRDefault="00E75905" w:rsidP="00E75905">
            <w:pPr>
              <w:rPr>
                <w:sz w:val="22"/>
                <w:szCs w:val="22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EDC3" w14:textId="77777777" w:rsidR="00E75905" w:rsidRPr="003F467F" w:rsidRDefault="00E75905" w:rsidP="00E75905">
            <w:pPr>
              <w:pStyle w:val="Dates"/>
              <w:rPr>
                <w:sz w:val="22"/>
                <w:szCs w:val="22"/>
              </w:rPr>
            </w:pPr>
            <w:r w:rsidRPr="003F467F">
              <w:rPr>
                <w:sz w:val="22"/>
                <w:szCs w:val="22"/>
              </w:rPr>
              <w:t>18</w:t>
            </w:r>
          </w:p>
          <w:p w14:paraId="390A16E7" w14:textId="77777777" w:rsidR="00E75905" w:rsidRDefault="00E75905" w:rsidP="00E75905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292208D8" w14:textId="77777777" w:rsidR="00E75905" w:rsidRDefault="00E75905" w:rsidP="00E75905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3A272FA8" w14:textId="531D6113" w:rsidR="00E75905" w:rsidRPr="003F467F" w:rsidRDefault="00E75905" w:rsidP="00E75905">
            <w:pPr>
              <w:jc w:val="center"/>
              <w:rPr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Leave A Small Gift</w:t>
            </w:r>
            <w:r w:rsidRPr="003F467F">
              <w:rPr>
                <w:sz w:val="22"/>
                <w:szCs w:val="22"/>
              </w:rPr>
              <w:t xml:space="preserve"> </w:t>
            </w:r>
            <w:r w:rsidRPr="003F467F">
              <w:rPr>
                <w:b/>
                <w:bCs/>
                <w:sz w:val="22"/>
                <w:szCs w:val="22"/>
              </w:rPr>
              <w:t>for the Mail Carrier/Delivery Person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1F25E87" w14:textId="77777777" w:rsidR="00E75905" w:rsidRPr="003F467F" w:rsidRDefault="00E75905" w:rsidP="00E75905">
            <w:pPr>
              <w:pStyle w:val="Dates"/>
              <w:rPr>
                <w:b/>
                <w:bCs/>
                <w:color w:val="FF0000"/>
                <w:sz w:val="22"/>
                <w:szCs w:val="22"/>
              </w:rPr>
            </w:pPr>
            <w:r w:rsidRPr="003F467F">
              <w:rPr>
                <w:b/>
                <w:bCs/>
                <w:color w:val="FF0000"/>
                <w:sz w:val="22"/>
                <w:szCs w:val="22"/>
              </w:rPr>
              <w:t>19</w:t>
            </w:r>
          </w:p>
          <w:p w14:paraId="232F6DA6" w14:textId="524672F0" w:rsidR="00E75905" w:rsidRPr="003F467F" w:rsidRDefault="00E75905" w:rsidP="00E75905">
            <w:pPr>
              <w:rPr>
                <w:rFonts w:ascii="Aharoni" w:hAnsi="Aharoni" w:cs="Aharoni"/>
                <w:b/>
                <w:bCs/>
                <w:sz w:val="22"/>
                <w:szCs w:val="22"/>
                <w:u w:val="single"/>
              </w:rPr>
            </w:pPr>
            <w:r w:rsidRPr="003F467F">
              <w:rPr>
                <w:rFonts w:ascii="Aharoni" w:hAnsi="Aharoni" w:cs="Aharoni" w:hint="cs"/>
                <w:b/>
                <w:bCs/>
                <w:sz w:val="22"/>
                <w:szCs w:val="22"/>
                <w:u w:val="single"/>
              </w:rPr>
              <w:t>JUNETEENTH</w:t>
            </w:r>
          </w:p>
          <w:p w14:paraId="173BC905" w14:textId="16750AE3" w:rsidR="00E75905" w:rsidRPr="003F467F" w:rsidRDefault="00E75905" w:rsidP="00E75905">
            <w:pPr>
              <w:rPr>
                <w:rFonts w:ascii="Aharoni" w:hAnsi="Aharoni" w:cs="Aharoni"/>
                <w:b/>
                <w:bCs/>
                <w:sz w:val="22"/>
                <w:szCs w:val="22"/>
              </w:rPr>
            </w:pPr>
            <w:r w:rsidRPr="003F467F">
              <w:rPr>
                <w:rFonts w:ascii="Aharoni" w:hAnsi="Aharoni" w:cs="Aharoni" w:hint="cs"/>
                <w:b/>
                <w:bCs/>
                <w:sz w:val="22"/>
                <w:szCs w:val="22"/>
              </w:rPr>
              <w:t>Home Repair Day</w:t>
            </w:r>
          </w:p>
          <w:p w14:paraId="0CD5DB5D" w14:textId="3CE29631" w:rsidR="00E75905" w:rsidRPr="003F467F" w:rsidRDefault="00E75905" w:rsidP="00E75905">
            <w:pPr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The Sandpaper Team</w:t>
            </w:r>
          </w:p>
          <w:p w14:paraId="5BA8B1D0" w14:textId="3911B65E" w:rsidR="00E75905" w:rsidRPr="003F467F" w:rsidRDefault="00E75905" w:rsidP="00E75905">
            <w:pPr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Lead: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3F467F">
              <w:rPr>
                <w:b/>
                <w:bCs/>
                <w:sz w:val="22"/>
                <w:szCs w:val="22"/>
              </w:rPr>
              <w:t>Hattie Smith</w:t>
            </w:r>
          </w:p>
          <w:p w14:paraId="0C5C093D" w14:textId="12D69A68" w:rsidR="00E75905" w:rsidRPr="003F467F" w:rsidRDefault="00E75905" w:rsidP="00E75905">
            <w:pPr>
              <w:rPr>
                <w:sz w:val="22"/>
                <w:szCs w:val="22"/>
              </w:rPr>
            </w:pPr>
          </w:p>
        </w:tc>
      </w:tr>
      <w:tr w:rsidR="00E75905" w:rsidRPr="003F467F" w14:paraId="18467752" w14:textId="77777777" w:rsidTr="00E75905">
        <w:trPr>
          <w:cantSplit/>
          <w:trHeight w:hRule="exact" w:val="3061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AC73" w14:textId="77777777" w:rsidR="00E75905" w:rsidRPr="003F467F" w:rsidRDefault="00E75905" w:rsidP="00E75905">
            <w:pPr>
              <w:pStyle w:val="Dates"/>
              <w:rPr>
                <w:sz w:val="22"/>
                <w:szCs w:val="22"/>
              </w:rPr>
            </w:pPr>
            <w:r w:rsidRPr="003F467F">
              <w:rPr>
                <w:sz w:val="22"/>
                <w:szCs w:val="22"/>
              </w:rPr>
              <w:t>20</w:t>
            </w:r>
          </w:p>
          <w:p w14:paraId="125FA06E" w14:textId="77777777" w:rsidR="00E75905" w:rsidRDefault="00E75905" w:rsidP="00E75905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6A3FA7D8" w14:textId="19BA1260" w:rsidR="00E75905" w:rsidRPr="003F467F" w:rsidRDefault="00E75905" w:rsidP="00E75905">
            <w:pPr>
              <w:jc w:val="center"/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Send a Message Letting Someone Know You Are Thinking About/Praying for Them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D998EA3" w14:textId="77777777" w:rsidR="00E75905" w:rsidRPr="003F467F" w:rsidRDefault="00E75905" w:rsidP="00E75905">
            <w:pPr>
              <w:pStyle w:val="Dates"/>
              <w:shd w:val="clear" w:color="auto" w:fill="FFFF00"/>
              <w:rPr>
                <w:b/>
                <w:bCs/>
                <w:color w:val="FF0000"/>
                <w:sz w:val="22"/>
                <w:szCs w:val="22"/>
              </w:rPr>
            </w:pPr>
            <w:r w:rsidRPr="003F467F">
              <w:rPr>
                <w:b/>
                <w:bCs/>
                <w:color w:val="FF0000"/>
                <w:sz w:val="22"/>
                <w:szCs w:val="22"/>
              </w:rPr>
              <w:t>21</w:t>
            </w:r>
          </w:p>
          <w:p w14:paraId="48EB130F" w14:textId="5AB76658" w:rsidR="00E75905" w:rsidRDefault="00E75905" w:rsidP="00E75905">
            <w:pPr>
              <w:shd w:val="clear" w:color="auto" w:fill="FFFF00"/>
              <w:jc w:val="center"/>
              <w:rPr>
                <w:rFonts w:ascii="Aharoni" w:hAnsi="Aharoni" w:cs="Aharoni"/>
                <w:b/>
                <w:bCs/>
                <w:sz w:val="22"/>
                <w:szCs w:val="22"/>
              </w:rPr>
            </w:pPr>
            <w:r w:rsidRPr="003F467F">
              <w:rPr>
                <w:rFonts w:ascii="Aharoni" w:hAnsi="Aharoni" w:cs="Aharoni" w:hint="cs"/>
                <w:b/>
                <w:bCs/>
                <w:sz w:val="22"/>
                <w:szCs w:val="22"/>
              </w:rPr>
              <w:t>Volunteer Appreciation</w:t>
            </w:r>
          </w:p>
          <w:p w14:paraId="48DE3601" w14:textId="657D7DD1" w:rsidR="00E75905" w:rsidRPr="00153407" w:rsidRDefault="00E75905" w:rsidP="00E75905">
            <w:pPr>
              <w:shd w:val="clear" w:color="auto" w:fill="FFFF00"/>
              <w:rPr>
                <w:rFonts w:cs="Aharoni"/>
                <w:b/>
                <w:bCs/>
                <w:sz w:val="22"/>
                <w:szCs w:val="22"/>
              </w:rPr>
            </w:pPr>
            <w:r w:rsidRPr="00153407">
              <w:rPr>
                <w:rFonts w:cs="Aharoni"/>
                <w:b/>
                <w:bCs/>
                <w:sz w:val="22"/>
                <w:szCs w:val="22"/>
              </w:rPr>
              <w:t>5 pm – 7 pm</w:t>
            </w:r>
          </w:p>
          <w:p w14:paraId="352A5AE9" w14:textId="1BF7175A" w:rsidR="00E75905" w:rsidRPr="003F467F" w:rsidRDefault="00E75905" w:rsidP="00E75905">
            <w:pPr>
              <w:shd w:val="clear" w:color="auto" w:fill="FFFF00"/>
              <w:rPr>
                <w:b/>
                <w:bCs/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Oxmoor Valley C</w:t>
            </w:r>
            <w:r>
              <w:rPr>
                <w:b/>
                <w:bCs/>
                <w:sz w:val="22"/>
                <w:szCs w:val="22"/>
              </w:rPr>
              <w:t xml:space="preserve">. </w:t>
            </w:r>
            <w:r w:rsidRPr="003F467F">
              <w:rPr>
                <w:b/>
                <w:bCs/>
                <w:sz w:val="22"/>
                <w:szCs w:val="22"/>
              </w:rPr>
              <w:t>C</w:t>
            </w:r>
            <w:r>
              <w:rPr>
                <w:b/>
                <w:bCs/>
                <w:sz w:val="22"/>
                <w:szCs w:val="22"/>
              </w:rPr>
              <w:t>.</w:t>
            </w:r>
            <w:r w:rsidRPr="003F467F">
              <w:rPr>
                <w:b/>
                <w:bCs/>
                <w:sz w:val="22"/>
                <w:szCs w:val="22"/>
              </w:rPr>
              <w:t xml:space="preserve"> 1992 Oxmoor Road 35211</w:t>
            </w:r>
          </w:p>
          <w:p w14:paraId="2716E94E" w14:textId="778E127B" w:rsidR="00E75905" w:rsidRPr="003F467F" w:rsidRDefault="00E75905" w:rsidP="00E75905">
            <w:pPr>
              <w:shd w:val="clear" w:color="auto" w:fill="FFFF00"/>
              <w:rPr>
                <w:sz w:val="22"/>
                <w:szCs w:val="22"/>
              </w:rPr>
            </w:pPr>
            <w:r w:rsidRPr="003F467F">
              <w:rPr>
                <w:b/>
                <w:bCs/>
                <w:sz w:val="22"/>
                <w:szCs w:val="22"/>
              </w:rPr>
              <w:t>Lead: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3F467F">
              <w:rPr>
                <w:b/>
                <w:bCs/>
                <w:sz w:val="22"/>
                <w:szCs w:val="22"/>
              </w:rPr>
              <w:t>Layne &amp; Price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1507" w14:textId="6B63A5B2" w:rsidR="00E75905" w:rsidRPr="003F467F" w:rsidRDefault="00E75905" w:rsidP="00E75905">
            <w:pPr>
              <w:rPr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07028" w14:textId="33CCAE2B" w:rsidR="00E75905" w:rsidRPr="003F467F" w:rsidRDefault="00E75905" w:rsidP="00E75905">
            <w:pPr>
              <w:rPr>
                <w:sz w:val="22"/>
                <w:szCs w:val="22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B745E" w14:textId="4E42782B" w:rsidR="00E75905" w:rsidRPr="003F467F" w:rsidRDefault="00E75905" w:rsidP="00E75905">
            <w:pPr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13B0364" wp14:editId="02D52BCE">
                      <wp:simplePos x="0" y="0"/>
                      <wp:positionH relativeFrom="column">
                        <wp:posOffset>-2099459</wp:posOffset>
                      </wp:positionH>
                      <wp:positionV relativeFrom="paragraph">
                        <wp:posOffset>295238</wp:posOffset>
                      </wp:positionV>
                      <wp:extent cx="5120640" cy="1532964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20640" cy="15329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613020D" w14:textId="77777777" w:rsidR="00E75905" w:rsidRDefault="00E75905" w:rsidP="00D82488">
                                  <w:pPr>
                                    <w:pStyle w:val="ydp1731bfdfparagraph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pacing w:val="20"/>
                                      <w:sz w:val="56"/>
                                      <w:szCs w:val="5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6364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pacing w:val="20"/>
                                      <w:sz w:val="56"/>
                                      <w:szCs w:val="5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THANK YOU FOR</w:t>
                                  </w:r>
                                </w:p>
                                <w:p w14:paraId="6B1C3AA6" w14:textId="34E6673B" w:rsidR="00E75905" w:rsidRPr="00463641" w:rsidRDefault="00E75905" w:rsidP="00D82488">
                                  <w:pPr>
                                    <w:pStyle w:val="ydp1731bfdfparagraph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pacing w:val="20"/>
                                      <w:sz w:val="56"/>
                                      <w:szCs w:val="5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6364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pacing w:val="20"/>
                                      <w:sz w:val="56"/>
                                      <w:szCs w:val="5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HELPING TO </w:t>
                                  </w:r>
                                </w:p>
                                <w:p w14:paraId="65A3F447" w14:textId="11B71169" w:rsidR="00E75905" w:rsidRPr="00463641" w:rsidRDefault="00E75905" w:rsidP="00D82488">
                                  <w:pPr>
                                    <w:pStyle w:val="ydp1731bfdfparagraph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iCs/>
                                      <w:color w:val="C00000" w:themeColor="accent5"/>
                                      <w:sz w:val="56"/>
                                      <w:szCs w:val="5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364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pacing w:val="20"/>
                                      <w:sz w:val="56"/>
                                      <w:szCs w:val="5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BUILD HOPE!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3B036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-165.3pt;margin-top:23.25pt;width:403.2pt;height:12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" filled="f" stroked="f">
                      <v:textbox>
                        <w:txbxContent>
                          <w:p w14:paraId="0613020D" w14:textId="77777777" w:rsidR="00E75905" w:rsidRDefault="00E75905" w:rsidP="00D82488">
                            <w:pPr>
                              <w:pStyle w:val="ydp1731bfdf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pacing w:val="2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364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pacing w:val="2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</w:t>
                            </w:r>
                          </w:p>
                          <w:p w14:paraId="6B1C3AA6" w14:textId="34E6673B" w:rsidR="00E75905" w:rsidRPr="00463641" w:rsidRDefault="00E75905" w:rsidP="00D82488">
                            <w:pPr>
                              <w:pStyle w:val="ydp1731bfdf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pacing w:val="2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364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pacing w:val="2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HELPING TO </w:t>
                            </w:r>
                          </w:p>
                          <w:p w14:paraId="65A3F447" w14:textId="11B71169" w:rsidR="00E75905" w:rsidRPr="00463641" w:rsidRDefault="00E75905" w:rsidP="00D82488">
                            <w:pPr>
                              <w:pStyle w:val="ydp1731bfdf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C00000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64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pacing w:val="2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BUILD HOPE!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BF8B7" w14:textId="61085E7F" w:rsidR="00E75905" w:rsidRPr="003F467F" w:rsidRDefault="00E75905" w:rsidP="00E75905">
            <w:pPr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51A9" w14:textId="1FFF4304" w:rsidR="00E75905" w:rsidRPr="003F467F" w:rsidRDefault="00E75905" w:rsidP="00E75905">
            <w:pPr>
              <w:rPr>
                <w:sz w:val="22"/>
                <w:szCs w:val="22"/>
              </w:rPr>
            </w:pPr>
          </w:p>
        </w:tc>
      </w:tr>
    </w:tbl>
    <w:p w14:paraId="568577B4" w14:textId="594E07C9" w:rsidR="003F467F" w:rsidRDefault="003F467F" w:rsidP="00E337EB">
      <w:pPr>
        <w:pStyle w:val="Quote"/>
        <w:widowControl w:val="0"/>
        <w:pBdr>
          <w:bottom w:val="single" w:sz="4" w:space="16" w:color="auto"/>
        </w:pBdr>
        <w:jc w:val="left"/>
      </w:pPr>
    </w:p>
    <w:sectPr w:rsidR="003F467F" w:rsidSect="00F37E91">
      <w:pgSz w:w="12240" w:h="20160" w:code="5"/>
      <w:pgMar w:top="432" w:right="432" w:bottom="245" w:left="432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4F496" w14:textId="77777777" w:rsidR="00CE0D93" w:rsidRDefault="00CE0D93">
      <w:pPr>
        <w:spacing w:before="0" w:after="0"/>
      </w:pPr>
      <w:r>
        <w:separator/>
      </w:r>
    </w:p>
  </w:endnote>
  <w:endnote w:type="continuationSeparator" w:id="0">
    <w:p w14:paraId="38708DAA" w14:textId="77777777" w:rsidR="00CE0D93" w:rsidRDefault="00CE0D9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38931" w14:textId="77777777" w:rsidR="00CE0D93" w:rsidRDefault="00CE0D93">
      <w:pPr>
        <w:spacing w:before="0" w:after="0"/>
      </w:pPr>
      <w:r>
        <w:separator/>
      </w:r>
    </w:p>
  </w:footnote>
  <w:footnote w:type="continuationSeparator" w:id="0">
    <w:p w14:paraId="337C0F36" w14:textId="77777777" w:rsidR="00CE0D93" w:rsidRDefault="00CE0D9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967224"/>
    <w:multiLevelType w:val="hybridMultilevel"/>
    <w:tmpl w:val="56B6E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FD5736"/>
    <w:multiLevelType w:val="hybridMultilevel"/>
    <w:tmpl w:val="04E2D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87238"/>
    <w:multiLevelType w:val="hybridMultilevel"/>
    <w:tmpl w:val="1E2CD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D52AE0"/>
    <w:multiLevelType w:val="hybridMultilevel"/>
    <w:tmpl w:val="3FBC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E9385E"/>
    <w:multiLevelType w:val="hybridMultilevel"/>
    <w:tmpl w:val="42F4F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4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1"/>
    <w:docVar w:name="MonthStart" w:val="1/1/2021"/>
    <w:docVar w:name="ShowDynamicGuides" w:val="1"/>
    <w:docVar w:name="ShowMarginGuides" w:val="0"/>
    <w:docVar w:name="ShowOutlines" w:val="0"/>
    <w:docVar w:name="ShowStaticGuides" w:val="0"/>
  </w:docVars>
  <w:rsids>
    <w:rsidRoot w:val="008C086F"/>
    <w:rsid w:val="00025051"/>
    <w:rsid w:val="0002661F"/>
    <w:rsid w:val="000532D4"/>
    <w:rsid w:val="00066585"/>
    <w:rsid w:val="0007596F"/>
    <w:rsid w:val="00083A54"/>
    <w:rsid w:val="000A174E"/>
    <w:rsid w:val="000A1E3F"/>
    <w:rsid w:val="000A6F8D"/>
    <w:rsid w:val="000F361B"/>
    <w:rsid w:val="00124ADC"/>
    <w:rsid w:val="00141C57"/>
    <w:rsid w:val="00153407"/>
    <w:rsid w:val="00153DB9"/>
    <w:rsid w:val="001701AA"/>
    <w:rsid w:val="00171C3A"/>
    <w:rsid w:val="00177D67"/>
    <w:rsid w:val="0018326E"/>
    <w:rsid w:val="00193E15"/>
    <w:rsid w:val="001A7344"/>
    <w:rsid w:val="00224AAB"/>
    <w:rsid w:val="002422AB"/>
    <w:rsid w:val="0025748C"/>
    <w:rsid w:val="002C0909"/>
    <w:rsid w:val="002C55EA"/>
    <w:rsid w:val="002E0256"/>
    <w:rsid w:val="002E1F63"/>
    <w:rsid w:val="002E7763"/>
    <w:rsid w:val="002F7032"/>
    <w:rsid w:val="00317BED"/>
    <w:rsid w:val="00320970"/>
    <w:rsid w:val="00375B27"/>
    <w:rsid w:val="00376A12"/>
    <w:rsid w:val="003C4B5C"/>
    <w:rsid w:val="003F467F"/>
    <w:rsid w:val="00405673"/>
    <w:rsid w:val="0040798B"/>
    <w:rsid w:val="00422821"/>
    <w:rsid w:val="00463641"/>
    <w:rsid w:val="00470C98"/>
    <w:rsid w:val="00472D00"/>
    <w:rsid w:val="00492264"/>
    <w:rsid w:val="004A26F3"/>
    <w:rsid w:val="004C2886"/>
    <w:rsid w:val="005142CA"/>
    <w:rsid w:val="00514E0F"/>
    <w:rsid w:val="00524ACB"/>
    <w:rsid w:val="00527353"/>
    <w:rsid w:val="00545B85"/>
    <w:rsid w:val="00561E65"/>
    <w:rsid w:val="00581296"/>
    <w:rsid w:val="005A4A7E"/>
    <w:rsid w:val="005B0C48"/>
    <w:rsid w:val="005D297A"/>
    <w:rsid w:val="005E08BB"/>
    <w:rsid w:val="006179EE"/>
    <w:rsid w:val="0064687B"/>
    <w:rsid w:val="0069238A"/>
    <w:rsid w:val="00696BC8"/>
    <w:rsid w:val="006D0695"/>
    <w:rsid w:val="006E63E9"/>
    <w:rsid w:val="007042DF"/>
    <w:rsid w:val="00741B57"/>
    <w:rsid w:val="0076217E"/>
    <w:rsid w:val="00812DAD"/>
    <w:rsid w:val="0081356A"/>
    <w:rsid w:val="00813B12"/>
    <w:rsid w:val="008203EE"/>
    <w:rsid w:val="0083044E"/>
    <w:rsid w:val="008C086F"/>
    <w:rsid w:val="008F0AEB"/>
    <w:rsid w:val="008F5A91"/>
    <w:rsid w:val="00925ED9"/>
    <w:rsid w:val="009435E3"/>
    <w:rsid w:val="009720A4"/>
    <w:rsid w:val="00980C3D"/>
    <w:rsid w:val="00994F9B"/>
    <w:rsid w:val="00997C7D"/>
    <w:rsid w:val="009A164A"/>
    <w:rsid w:val="009A7C5B"/>
    <w:rsid w:val="00A2126D"/>
    <w:rsid w:val="00A321FC"/>
    <w:rsid w:val="00A73D47"/>
    <w:rsid w:val="00A84BDC"/>
    <w:rsid w:val="00AC141B"/>
    <w:rsid w:val="00AC4FD9"/>
    <w:rsid w:val="00AF02E9"/>
    <w:rsid w:val="00AF682F"/>
    <w:rsid w:val="00B864F3"/>
    <w:rsid w:val="00B949C6"/>
    <w:rsid w:val="00BA3C4B"/>
    <w:rsid w:val="00BC6A26"/>
    <w:rsid w:val="00BE09F4"/>
    <w:rsid w:val="00BF0FEE"/>
    <w:rsid w:val="00BF287B"/>
    <w:rsid w:val="00BF4383"/>
    <w:rsid w:val="00C12CED"/>
    <w:rsid w:val="00C24597"/>
    <w:rsid w:val="00C40E0F"/>
    <w:rsid w:val="00C41633"/>
    <w:rsid w:val="00C71476"/>
    <w:rsid w:val="00C77A5E"/>
    <w:rsid w:val="00CB00F4"/>
    <w:rsid w:val="00CE0D62"/>
    <w:rsid w:val="00CE0D93"/>
    <w:rsid w:val="00CE286E"/>
    <w:rsid w:val="00CF7DD5"/>
    <w:rsid w:val="00D24649"/>
    <w:rsid w:val="00D45CAE"/>
    <w:rsid w:val="00D61355"/>
    <w:rsid w:val="00D7351B"/>
    <w:rsid w:val="00D82488"/>
    <w:rsid w:val="00D86D82"/>
    <w:rsid w:val="00D93208"/>
    <w:rsid w:val="00DB5DFA"/>
    <w:rsid w:val="00DB7F94"/>
    <w:rsid w:val="00DE4D7E"/>
    <w:rsid w:val="00DF76CF"/>
    <w:rsid w:val="00E04DC6"/>
    <w:rsid w:val="00E337EB"/>
    <w:rsid w:val="00E53328"/>
    <w:rsid w:val="00E57606"/>
    <w:rsid w:val="00E577F9"/>
    <w:rsid w:val="00E75905"/>
    <w:rsid w:val="00E80CFF"/>
    <w:rsid w:val="00EA415B"/>
    <w:rsid w:val="00EC5C15"/>
    <w:rsid w:val="00ED5EC6"/>
    <w:rsid w:val="00F03E4C"/>
    <w:rsid w:val="00F12B01"/>
    <w:rsid w:val="00F25EA7"/>
    <w:rsid w:val="00F3462F"/>
    <w:rsid w:val="00F34D9D"/>
    <w:rsid w:val="00F37E91"/>
    <w:rsid w:val="00F77FD3"/>
    <w:rsid w:val="00F9094C"/>
    <w:rsid w:val="00FE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0B19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  <w:style w:type="paragraph" w:customStyle="1" w:styleId="ydp1731bfdfparagraph">
    <w:name w:val="ydp1731bfdfparagraph"/>
    <w:basedOn w:val="Normal"/>
    <w:rsid w:val="008C086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ydp1731bfdftextrun">
    <w:name w:val="ydp1731bfdftextrun"/>
    <w:basedOn w:val="DefaultParagraphFont"/>
    <w:rsid w:val="008C086F"/>
  </w:style>
  <w:style w:type="character" w:customStyle="1" w:styleId="ydp1731bfdfeop">
    <w:name w:val="ydp1731bfdfeop"/>
    <w:basedOn w:val="DefaultParagraphFont"/>
    <w:rsid w:val="008C086F"/>
  </w:style>
  <w:style w:type="character" w:customStyle="1" w:styleId="ydp1731bfdftabchar">
    <w:name w:val="ydp1731bfdftabchar"/>
    <w:basedOn w:val="DefaultParagraphFont"/>
    <w:rsid w:val="008C08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2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price\AppData\Local\Microsoft\Office\16.0\DTS\en-US%7bF43B9601-21CC-487C-BA4D-6A79EC1C9784%7d\%7b923CB94C-047F-47D7-805D-02344EBFC536%7dtf16382941_win3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955864D5B4493CBA8283B54F74C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3AF2B-618B-453A-B6EC-3DDDA75CFB69}"/>
      </w:docPartPr>
      <w:docPartBody>
        <w:p w:rsidR="000F4672" w:rsidRDefault="00A060F1">
          <w:pPr>
            <w:pStyle w:val="B8955864D5B4493CBA8283B54F74CB5A"/>
          </w:pPr>
          <w:r>
            <w:t>Sunday</w:t>
          </w:r>
        </w:p>
      </w:docPartBody>
    </w:docPart>
    <w:docPart>
      <w:docPartPr>
        <w:name w:val="EA46EAD59CBE41FE8151DD2FB2E61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C6F3D-C3C9-4526-8B98-17C0D0A9C937}"/>
      </w:docPartPr>
      <w:docPartBody>
        <w:p w:rsidR="000F4672" w:rsidRDefault="00A060F1">
          <w:pPr>
            <w:pStyle w:val="EA46EAD59CBE41FE8151DD2FB2E61E05"/>
          </w:pPr>
          <w:r>
            <w:t>Monday</w:t>
          </w:r>
        </w:p>
      </w:docPartBody>
    </w:docPart>
    <w:docPart>
      <w:docPartPr>
        <w:name w:val="97B475B309364392B8A0762A27610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BF251-6E3E-4C4A-A2AE-215B0EC6159F}"/>
      </w:docPartPr>
      <w:docPartBody>
        <w:p w:rsidR="000F4672" w:rsidRDefault="00A060F1">
          <w:pPr>
            <w:pStyle w:val="97B475B309364392B8A0762A27610962"/>
          </w:pPr>
          <w:r>
            <w:t>Tuesday</w:t>
          </w:r>
        </w:p>
      </w:docPartBody>
    </w:docPart>
    <w:docPart>
      <w:docPartPr>
        <w:name w:val="43B085451653415595758F029619B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9DD648-EBDB-4CE9-8A2E-0851B855177B}"/>
      </w:docPartPr>
      <w:docPartBody>
        <w:p w:rsidR="000F4672" w:rsidRDefault="00A060F1">
          <w:pPr>
            <w:pStyle w:val="43B085451653415595758F029619B260"/>
          </w:pPr>
          <w:r>
            <w:t>Wednesday</w:t>
          </w:r>
        </w:p>
      </w:docPartBody>
    </w:docPart>
    <w:docPart>
      <w:docPartPr>
        <w:name w:val="EC22E0BFEBC048EBB6E2514FCF01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531F9-1C5A-4E50-BD02-402B76AB6D1C}"/>
      </w:docPartPr>
      <w:docPartBody>
        <w:p w:rsidR="000F4672" w:rsidRDefault="00A060F1">
          <w:pPr>
            <w:pStyle w:val="EC22E0BFEBC048EBB6E2514FCF012205"/>
          </w:pPr>
          <w:r>
            <w:t>Thursday</w:t>
          </w:r>
        </w:p>
      </w:docPartBody>
    </w:docPart>
    <w:docPart>
      <w:docPartPr>
        <w:name w:val="1E084213AF3B4135A437168F3D12F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2BED3-2258-406A-A2ED-7340AB4904CC}"/>
      </w:docPartPr>
      <w:docPartBody>
        <w:p w:rsidR="000F4672" w:rsidRDefault="00A060F1">
          <w:pPr>
            <w:pStyle w:val="1E084213AF3B4135A437168F3D12FB9D"/>
          </w:pPr>
          <w:r>
            <w:t>Friday</w:t>
          </w:r>
        </w:p>
      </w:docPartBody>
    </w:docPart>
    <w:docPart>
      <w:docPartPr>
        <w:name w:val="93BAE084C5154E4FBEF71E7E93274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D8216-449C-4AA0-B621-76DDA25E947D}"/>
      </w:docPartPr>
      <w:docPartBody>
        <w:p w:rsidR="000F4672" w:rsidRDefault="00A060F1">
          <w:pPr>
            <w:pStyle w:val="93BAE084C5154E4FBEF71E7E93274A62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672"/>
    <w:rsid w:val="000F4672"/>
    <w:rsid w:val="003A550D"/>
    <w:rsid w:val="00403991"/>
    <w:rsid w:val="00473A66"/>
    <w:rsid w:val="008138BA"/>
    <w:rsid w:val="008E15AB"/>
    <w:rsid w:val="00A060F1"/>
    <w:rsid w:val="00A913B7"/>
    <w:rsid w:val="00D54778"/>
    <w:rsid w:val="00E64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955864D5B4493CBA8283B54F74CB5A">
    <w:name w:val="B8955864D5B4493CBA8283B54F74CB5A"/>
  </w:style>
  <w:style w:type="paragraph" w:customStyle="1" w:styleId="EA46EAD59CBE41FE8151DD2FB2E61E05">
    <w:name w:val="EA46EAD59CBE41FE8151DD2FB2E61E05"/>
  </w:style>
  <w:style w:type="paragraph" w:customStyle="1" w:styleId="97B475B309364392B8A0762A27610962">
    <w:name w:val="97B475B309364392B8A0762A27610962"/>
  </w:style>
  <w:style w:type="paragraph" w:customStyle="1" w:styleId="43B085451653415595758F029619B260">
    <w:name w:val="43B085451653415595758F029619B260"/>
  </w:style>
  <w:style w:type="paragraph" w:customStyle="1" w:styleId="EC22E0BFEBC048EBB6E2514FCF012205">
    <w:name w:val="EC22E0BFEBC048EBB6E2514FCF012205"/>
  </w:style>
  <w:style w:type="paragraph" w:customStyle="1" w:styleId="1E084213AF3B4135A437168F3D12FB9D">
    <w:name w:val="1E084213AF3B4135A437168F3D12FB9D"/>
  </w:style>
  <w:style w:type="paragraph" w:customStyle="1" w:styleId="93BAE084C5154E4FBEF71E7E93274A62">
    <w:name w:val="93BAE084C5154E4FBEF71E7E93274A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64AB4C-DE95-4D99-AE3C-ED6E8B5E88D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{923CB94C-047F-47D7-805D-02344EBFC536}tf16382941_win32</Template>
  <TotalTime>0</TotalTime>
  <Pages>2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2021-05-31T16:33:00Z</dcterms:created>
  <dcterms:modified xsi:type="dcterms:W3CDTF">2021-05-31T16:33:00Z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